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PlainTable4"/>
        <w:tblW w:w="5000" w:type="pct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CellMar>
          <w:left w:w="115" w:type="dxa"/>
          <w:right w:w="115" w:type="dxa"/>
        </w:tblCellMar>
        <w:tblLook w:val="0620" w:firstRow="1" w:lastRow="0" w:firstColumn="0" w:lastColumn="0" w:noHBand="1" w:noVBand="1"/>
        <w:tblCaption w:val="Layout table"/>
      </w:tblPr>
      <w:tblGrid>
        <w:gridCol w:w="11900"/>
        <w:gridCol w:w="2500"/>
      </w:tblGrid>
      <w:tr w:rsidR="00F8354F" w14:paraId="6AF24043" w14:textId="77777777" w:rsidTr="00EA11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368"/>
        </w:trPr>
        <w:tc>
          <w:tcPr>
            <w:tcW w:w="4132" w:type="pct"/>
            <w:tcBorders>
              <w:bottom w:val="single" w:sz="8" w:space="0" w:color="BFBFBF" w:themeColor="background1" w:themeShade="BF"/>
            </w:tcBorders>
          </w:tcPr>
          <w:p w14:paraId="6B7718D8" w14:textId="1CDF302C" w:rsidR="00F8354F" w:rsidRDefault="00804FC2">
            <w:pPr>
              <w:pStyle w:val="Month"/>
              <w:spacing w:after="40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7350F6" w:rsidRPr="007350F6">
              <w:t>March</w:t>
            </w:r>
            <w:r>
              <w:fldChar w:fldCharType="end"/>
            </w:r>
          </w:p>
        </w:tc>
        <w:tc>
          <w:tcPr>
            <w:tcW w:w="868" w:type="pct"/>
            <w:tcBorders>
              <w:bottom w:val="single" w:sz="8" w:space="0" w:color="BFBFBF" w:themeColor="background1" w:themeShade="BF"/>
            </w:tcBorders>
            <w:tcMar>
              <w:right w:w="0" w:type="dxa"/>
            </w:tcMar>
          </w:tcPr>
          <w:p w14:paraId="530110E7" w14:textId="2A84A8AA" w:rsidR="00F8354F" w:rsidRDefault="00804FC2">
            <w:pPr>
              <w:pStyle w:val="Year"/>
              <w:spacing w:after="40"/>
            </w:pPr>
            <w:r>
              <w:fldChar w:fldCharType="begin"/>
            </w:r>
            <w:r>
              <w:instrText xml:space="preserve"> DOCVARIABLE  MonthStart \@  yyyy   \* MERGEFORMAT </w:instrText>
            </w:r>
            <w:r>
              <w:fldChar w:fldCharType="separate"/>
            </w:r>
            <w:r w:rsidR="007350F6" w:rsidRPr="007350F6">
              <w:t>2020</w:t>
            </w:r>
            <w:r>
              <w:fldChar w:fldCharType="end"/>
            </w:r>
          </w:p>
        </w:tc>
      </w:tr>
      <w:tr w:rsidR="00F8354F" w14:paraId="28149DDB" w14:textId="77777777" w:rsidTr="00EA11E4">
        <w:tc>
          <w:tcPr>
            <w:tcW w:w="4132" w:type="pct"/>
            <w:tcBorders>
              <w:top w:val="single" w:sz="8" w:space="0" w:color="BFBFBF" w:themeColor="background1" w:themeShade="BF"/>
              <w:bottom w:val="nil"/>
            </w:tcBorders>
          </w:tcPr>
          <w:p w14:paraId="6A983C14" w14:textId="77777777" w:rsidR="00F8354F" w:rsidRDefault="00F8354F">
            <w:pPr>
              <w:pStyle w:val="NoSpacing"/>
            </w:pPr>
          </w:p>
        </w:tc>
        <w:tc>
          <w:tcPr>
            <w:tcW w:w="868" w:type="pct"/>
            <w:tcBorders>
              <w:top w:val="single" w:sz="8" w:space="0" w:color="BFBFBF" w:themeColor="background1" w:themeShade="BF"/>
              <w:bottom w:val="nil"/>
            </w:tcBorders>
          </w:tcPr>
          <w:p w14:paraId="6D45C146" w14:textId="77777777" w:rsidR="00F8354F" w:rsidRDefault="00F8354F">
            <w:pPr>
              <w:pStyle w:val="NoSpacing"/>
            </w:pPr>
          </w:p>
        </w:tc>
      </w:tr>
    </w:tbl>
    <w:tbl>
      <w:tblPr>
        <w:tblStyle w:val="TableCalendar"/>
        <w:tblW w:w="5000" w:type="pct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  <w:tblCaption w:val="Layout table"/>
      </w:tblPr>
      <w:tblGrid>
        <w:gridCol w:w="2056"/>
        <w:gridCol w:w="2056"/>
        <w:gridCol w:w="2056"/>
        <w:gridCol w:w="2056"/>
        <w:gridCol w:w="2056"/>
        <w:gridCol w:w="2055"/>
        <w:gridCol w:w="2055"/>
      </w:tblGrid>
      <w:tr w:rsidR="00F8354F" w14:paraId="1384A78A" w14:textId="77777777" w:rsidTr="00F83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-1778867687"/>
            <w:placeholder>
              <w:docPart w:val="82A8736727CE4B90ABB0DD0A830466C6"/>
            </w:placeholder>
            <w:temporary/>
            <w:showingPlcHdr/>
            <w15:appearance w15:val="hidden"/>
          </w:sdtPr>
          <w:sdtEndPr/>
          <w:sdtContent>
            <w:tc>
              <w:tcPr>
                <w:tcW w:w="714" w:type="pct"/>
                <w:tcBorders>
                  <w:bottom w:val="single" w:sz="4" w:space="0" w:color="BFBFBF" w:themeColor="background1" w:themeShade="BF"/>
                </w:tcBorders>
                <w:shd w:val="clear" w:color="auto" w:fill="595959" w:themeFill="text1" w:themeFillTint="A6"/>
              </w:tcPr>
              <w:p w14:paraId="39F8A51D" w14:textId="77777777" w:rsidR="00F8354F" w:rsidRDefault="00804FC2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12E3191D" w14:textId="77777777" w:rsidR="00F8354F" w:rsidRDefault="00E036CC">
            <w:pPr>
              <w:pStyle w:val="Days"/>
            </w:pPr>
            <w:sdt>
              <w:sdtPr>
                <w:id w:val="-1020851123"/>
                <w:placeholder>
                  <w:docPart w:val="FB9E41122B1E49D8A37FB6A551CB1FF8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Monday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2D471D44" w14:textId="77777777" w:rsidR="00F8354F" w:rsidRDefault="00E036CC">
            <w:pPr>
              <w:pStyle w:val="Days"/>
            </w:pPr>
            <w:sdt>
              <w:sdtPr>
                <w:id w:val="1121034790"/>
                <w:placeholder>
                  <w:docPart w:val="E17F679C95B74C1FB7E84584938679F6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Tuesday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1C3A883B" w14:textId="77777777" w:rsidR="00F8354F" w:rsidRDefault="00E036CC">
            <w:pPr>
              <w:pStyle w:val="Days"/>
            </w:pPr>
            <w:sdt>
              <w:sdtPr>
                <w:id w:val="-328132386"/>
                <w:placeholder>
                  <w:docPart w:val="B8C65CB9B9F7499BB488BCAA83D1D977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Wednesday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0C8900B3" w14:textId="77777777" w:rsidR="00F8354F" w:rsidRDefault="00E036CC">
            <w:pPr>
              <w:pStyle w:val="Days"/>
            </w:pPr>
            <w:sdt>
              <w:sdtPr>
                <w:id w:val="1241452743"/>
                <w:placeholder>
                  <w:docPart w:val="478D246CCA514101815849A391C08189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Thursday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7EEC8E84" w14:textId="77777777" w:rsidR="00F8354F" w:rsidRDefault="00E036CC">
            <w:pPr>
              <w:pStyle w:val="Days"/>
            </w:pPr>
            <w:sdt>
              <w:sdtPr>
                <w:id w:val="-65336403"/>
                <w:placeholder>
                  <w:docPart w:val="218D4FA708E94F06B290AB616EB5E72E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Friday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595959" w:themeFill="text1" w:themeFillTint="A6"/>
          </w:tcPr>
          <w:p w14:paraId="542466B2" w14:textId="77777777" w:rsidR="00F8354F" w:rsidRDefault="00E036CC">
            <w:pPr>
              <w:pStyle w:val="Days"/>
            </w:pPr>
            <w:sdt>
              <w:sdtPr>
                <w:id w:val="825547652"/>
                <w:placeholder>
                  <w:docPart w:val="04A21A14A74F479CAC7635B89C093615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Saturday</w:t>
                </w:r>
              </w:sdtContent>
            </w:sdt>
          </w:p>
        </w:tc>
      </w:tr>
      <w:tr w:rsidR="00F8354F" w14:paraId="7DBE0233" w14:textId="77777777" w:rsidTr="00F8354F">
        <w:tc>
          <w:tcPr>
            <w:tcW w:w="714" w:type="pct"/>
            <w:tcBorders>
              <w:bottom w:val="nil"/>
            </w:tcBorders>
          </w:tcPr>
          <w:p w14:paraId="631C09AF" w14:textId="09B18891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7350F6">
              <w:instrText>Sunday</w:instrText>
            </w:r>
            <w:r>
              <w:fldChar w:fldCharType="end"/>
            </w:r>
            <w:r>
              <w:instrText xml:space="preserve"> = "Sunday" 1 ""</w:instrText>
            </w:r>
            <w:r w:rsidR="007350F6">
              <w:fldChar w:fldCharType="separate"/>
            </w:r>
            <w:r w:rsidR="007350F6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45AC7363" w14:textId="3437962D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7350F6">
              <w:instrText>Sunday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7350F6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7350F6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 w:rsidR="007350F6">
              <w:fldChar w:fldCharType="separate"/>
            </w:r>
            <w:r w:rsidR="007350F6">
              <w:rPr>
                <w:noProof/>
              </w:rPr>
              <w:instrText>2</w:instrText>
            </w:r>
            <w:r>
              <w:fldChar w:fldCharType="end"/>
            </w:r>
            <w:r w:rsidR="007350F6">
              <w:fldChar w:fldCharType="separate"/>
            </w:r>
            <w:r w:rsidR="007350F6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3D37DA0" w14:textId="55DE9CA6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7350F6">
              <w:instrText>Sunday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7350F6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7350F6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 w:rsidR="007350F6">
              <w:fldChar w:fldCharType="separate"/>
            </w:r>
            <w:r w:rsidR="007350F6">
              <w:rPr>
                <w:noProof/>
              </w:rPr>
              <w:instrText>3</w:instrText>
            </w:r>
            <w:r>
              <w:fldChar w:fldCharType="end"/>
            </w:r>
            <w:r w:rsidR="007350F6">
              <w:fldChar w:fldCharType="separate"/>
            </w:r>
            <w:r w:rsidR="007350F6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638722BD" w14:textId="1F080A58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7350F6">
              <w:instrText>Sunday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7350F6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7350F6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 w:rsidR="007350F6">
              <w:fldChar w:fldCharType="separate"/>
            </w:r>
            <w:r w:rsidR="007350F6">
              <w:rPr>
                <w:noProof/>
              </w:rPr>
              <w:instrText>4</w:instrText>
            </w:r>
            <w:r>
              <w:fldChar w:fldCharType="end"/>
            </w:r>
            <w:r w:rsidR="007350F6">
              <w:fldChar w:fldCharType="separate"/>
            </w:r>
            <w:r w:rsidR="007350F6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524C8EAA" w14:textId="735ED100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7350F6">
              <w:instrText>Sunday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7350F6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7350F6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 w:rsidR="007350F6">
              <w:fldChar w:fldCharType="separate"/>
            </w:r>
            <w:r w:rsidR="007350F6">
              <w:rPr>
                <w:noProof/>
              </w:rPr>
              <w:instrText>5</w:instrText>
            </w:r>
            <w:r>
              <w:fldChar w:fldCharType="end"/>
            </w:r>
            <w:r w:rsidR="007350F6">
              <w:fldChar w:fldCharType="separate"/>
            </w:r>
            <w:r w:rsidR="007350F6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5E0A0013" w14:textId="68306B09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7350F6">
              <w:instrText>Sunday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7350F6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7350F6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 w:rsidR="007350F6">
              <w:fldChar w:fldCharType="separate"/>
            </w:r>
            <w:r w:rsidR="007350F6">
              <w:rPr>
                <w:noProof/>
              </w:rPr>
              <w:instrText>6</w:instrText>
            </w:r>
            <w:r>
              <w:fldChar w:fldCharType="end"/>
            </w:r>
            <w:r w:rsidR="007350F6">
              <w:fldChar w:fldCharType="separate"/>
            </w:r>
            <w:r w:rsidR="007350F6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40B1BD75" w14:textId="0E8A5174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7350F6">
              <w:instrText>Sunday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7350F6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7350F6">
              <w:rPr>
                <w:noProof/>
              </w:rPr>
              <w:instrText>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7350F6">
              <w:rPr>
                <w:noProof/>
              </w:rPr>
              <w:instrText>7</w:instrText>
            </w:r>
            <w:r>
              <w:fldChar w:fldCharType="end"/>
            </w:r>
            <w:r>
              <w:fldChar w:fldCharType="separate"/>
            </w:r>
            <w:r w:rsidR="007350F6">
              <w:rPr>
                <w:noProof/>
              </w:rPr>
              <w:t>7</w:t>
            </w:r>
            <w:r>
              <w:fldChar w:fldCharType="end"/>
            </w:r>
          </w:p>
        </w:tc>
      </w:tr>
      <w:tr w:rsidR="00F8354F" w14:paraId="0508917E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7D67506A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7F84F64E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AE9FBA8" w14:textId="01C04C44" w:rsidR="00F8354F" w:rsidRPr="007350F6" w:rsidRDefault="007350F6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Ming’s adventures with the Terra Cotta Army 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6D683678" w14:textId="3D922983" w:rsidR="00F8354F" w:rsidRDefault="007350F6">
            <w:r>
              <w:t>Terra Cotta art project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1FE7CA6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B00CB3E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881C251" w14:textId="77777777" w:rsidR="00F8354F" w:rsidRDefault="00F8354F"/>
        </w:tc>
      </w:tr>
      <w:tr w:rsidR="00F8354F" w14:paraId="3EA55395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34C2501D" w14:textId="66D293D3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7350F6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D882B00" w14:textId="734432D2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7350F6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0BE656E6" w14:textId="3B6FCED0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7350F6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EA07C5D" w14:textId="6C1E1FEC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7350F6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0DCFC837" w14:textId="6893261B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7350F6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7740A3F1" w14:textId="0DDD3673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7350F6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05DE5D13" w14:textId="65C3F3DA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7350F6">
              <w:rPr>
                <w:noProof/>
              </w:rPr>
              <w:t>14</w:t>
            </w:r>
            <w:r>
              <w:fldChar w:fldCharType="end"/>
            </w:r>
          </w:p>
        </w:tc>
      </w:tr>
      <w:tr w:rsidR="00F8354F" w14:paraId="7912C347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67843F03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577245A8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55E729A1" w14:textId="56D35DCE" w:rsidR="00F8354F" w:rsidRDefault="007350F6">
            <w:r>
              <w:t>How is sound produced by a drum?</w:t>
            </w:r>
            <w:r>
              <w:t>; homework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2034D909" w14:textId="2BF0A7DE" w:rsidR="00F8354F" w:rsidRDefault="007350F6">
            <w:r>
              <w:t>Ragi cookie recipe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2676F60D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3CCA2B03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32E0E736" w14:textId="77777777" w:rsidR="00F8354F" w:rsidRDefault="00F8354F"/>
        </w:tc>
      </w:tr>
      <w:tr w:rsidR="00F8354F" w14:paraId="48D3063F" w14:textId="77777777" w:rsidTr="00F8354F">
        <w:tc>
          <w:tcPr>
            <w:tcW w:w="714" w:type="pct"/>
            <w:tcBorders>
              <w:bottom w:val="nil"/>
            </w:tcBorders>
          </w:tcPr>
          <w:p w14:paraId="5FDA71A1" w14:textId="1AAD45E9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7350F6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5A460A9F" w14:textId="668BC165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7350F6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4C126D7F" w14:textId="51158C96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7350F6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79FF8503" w14:textId="3EFB1888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7350F6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5A9EC929" w14:textId="1D5EB0E0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7350F6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18981A84" w14:textId="2410F631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7350F6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1E3DEDA8" w14:textId="4F09F6C5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7350F6">
              <w:rPr>
                <w:noProof/>
              </w:rPr>
              <w:t>21</w:t>
            </w:r>
            <w:r>
              <w:fldChar w:fldCharType="end"/>
            </w:r>
          </w:p>
        </w:tc>
      </w:tr>
      <w:tr w:rsidR="00F8354F" w14:paraId="6721F8D0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62A36BE9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326FBF5C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040CED9D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7F04548E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642CD873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778A033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9A697FF" w14:textId="77777777" w:rsidR="00F8354F" w:rsidRDefault="00F8354F"/>
        </w:tc>
      </w:tr>
      <w:tr w:rsidR="00F8354F" w14:paraId="005CE472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D5321F9" w14:textId="38FF39F3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7350F6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94B2234" w14:textId="023CB1EB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7350F6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726BE913" w14:textId="35B12803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7350F6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30D962FB" w14:textId="2ECBAFBA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7350F6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EB71260" w14:textId="30BA09A2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7350F6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7048A285" w14:textId="48BBAFC5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7350F6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D8FCA9E" w14:textId="016C42F9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7350F6">
              <w:rPr>
                <w:noProof/>
              </w:rPr>
              <w:t>28</w:t>
            </w:r>
            <w:r>
              <w:fldChar w:fldCharType="end"/>
            </w:r>
          </w:p>
        </w:tc>
      </w:tr>
      <w:tr w:rsidR="00F8354F" w14:paraId="70699923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06B4A31D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5AE23DC4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34687331" w14:textId="192F6AFB" w:rsidR="00F8354F" w:rsidRDefault="007350F6">
            <w:r>
              <w:t>Butterfly metamorphosis noodle art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2617F80B" w14:textId="6416A808" w:rsidR="00F8354F" w:rsidRDefault="007350F6">
            <w:r>
              <w:t>Naan bread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00937E4A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35608A84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53AEB52E" w14:textId="77777777" w:rsidR="00F8354F" w:rsidRDefault="00F8354F"/>
        </w:tc>
      </w:tr>
      <w:tr w:rsidR="00F8354F" w14:paraId="5F2A0514" w14:textId="77777777" w:rsidTr="00F8354F">
        <w:tc>
          <w:tcPr>
            <w:tcW w:w="714" w:type="pct"/>
            <w:tcBorders>
              <w:bottom w:val="nil"/>
            </w:tcBorders>
          </w:tcPr>
          <w:p w14:paraId="1E24B9C5" w14:textId="6888082A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7350F6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7350F6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7350F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7350F6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7350F6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7350F6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1F77D55" w14:textId="2FB6BC73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7350F6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7350F6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7350F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7350F6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7350F6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 w:rsidR="007350F6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E8FD34A" w14:textId="1CBD1518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7350F6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7350F6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7350F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7350F6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7350F6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 w:rsidR="007350F6"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3EA97435" w14:textId="703F8078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7350F6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7350F6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7350F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7350F6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5DBFA30" w14:textId="4F236774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7350F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7350F6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7350F6"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7350F6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7350F6"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6319AA40" w14:textId="6C23644B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7350F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7350F6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7350F6"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7350F6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 w:rsidR="007350F6">
              <w:fldChar w:fldCharType="separate"/>
            </w:r>
            <w:r w:rsidR="007350F6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6AA53689" w14:textId="12B1A495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7350F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7350F6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7350F6"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7350F6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7350F6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end"/>
            </w:r>
          </w:p>
        </w:tc>
      </w:tr>
      <w:tr w:rsidR="00F8354F" w14:paraId="592016AA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6A11ABE7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2FC9C60" w14:textId="19ED76F5" w:rsidR="00F8354F" w:rsidRDefault="007350F6">
            <w:r>
              <w:t>Guest musicians in the afternoon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7007F872" w14:textId="5E82A2F7" w:rsidR="00F8354F" w:rsidRDefault="007350F6">
            <w:r>
              <w:t>Drum jam session</w:t>
            </w:r>
            <w:bookmarkStart w:id="0" w:name="_GoBack"/>
            <w:bookmarkEnd w:id="0"/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7CD32AFE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C253C99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B9289D4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FBE7876" w14:textId="77777777" w:rsidR="00F8354F" w:rsidRDefault="00F8354F"/>
        </w:tc>
      </w:tr>
      <w:tr w:rsidR="00F8354F" w14:paraId="2024C559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3F1262C1" w14:textId="60AB72C0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7350F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7350F6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7350F6"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3F636EA3" w14:textId="7DCBBFF8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7350F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64984BF6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1A71A06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29E231C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7B5B539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0F6338F" w14:textId="77777777" w:rsidR="00F8354F" w:rsidRDefault="00F8354F">
            <w:pPr>
              <w:pStyle w:val="Dates"/>
            </w:pPr>
          </w:p>
        </w:tc>
      </w:tr>
      <w:tr w:rsidR="00F8354F" w14:paraId="2F661517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3DB3BD5A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3373ED41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01619C00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18AA671F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5C42CFCD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0A2AD204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27C799DA" w14:textId="77777777" w:rsidR="00F8354F" w:rsidRDefault="00F8354F"/>
        </w:tc>
      </w:tr>
    </w:tbl>
    <w:tbl>
      <w:tblPr>
        <w:tblStyle w:val="PlainTable4"/>
        <w:tblW w:w="5000" w:type="pct"/>
        <w:tblCellMar>
          <w:top w:w="216" w:type="dxa"/>
          <w:left w:w="115" w:type="dxa"/>
          <w:right w:w="115" w:type="dxa"/>
        </w:tblCellMar>
        <w:tblLook w:val="0620" w:firstRow="1" w:lastRow="0" w:firstColumn="0" w:lastColumn="0" w:noHBand="1" w:noVBand="1"/>
        <w:tblCaption w:val="Layout table"/>
      </w:tblPr>
      <w:tblGrid>
        <w:gridCol w:w="3649"/>
        <w:gridCol w:w="3583"/>
        <w:gridCol w:w="3584"/>
        <w:gridCol w:w="3584"/>
      </w:tblGrid>
      <w:tr w:rsidR="00F8354F" w14:paraId="07CCC057" w14:textId="77777777" w:rsidTr="00EA11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881"/>
        </w:trPr>
        <w:sdt>
          <w:sdtPr>
            <w:id w:val="885914927"/>
            <w:placeholder>
              <w:docPart w:val="2F787A1F484145BCACCD40FA9BF4E86B"/>
            </w:placeholder>
            <w:temporary/>
            <w:showingPlcHdr/>
            <w15:appearance w15:val="hidden"/>
          </w:sdtPr>
          <w:sdtEndPr/>
          <w:sdtContent>
            <w:tc>
              <w:tcPr>
                <w:tcW w:w="3649" w:type="dxa"/>
                <w:tcMar>
                  <w:left w:w="0" w:type="dxa"/>
                </w:tcMar>
              </w:tcPr>
              <w:p w14:paraId="7A43E579" w14:textId="77777777" w:rsidR="00F8354F" w:rsidRDefault="00804FC2">
                <w:pPr>
                  <w:pStyle w:val="Heading1"/>
                  <w:spacing w:after="40"/>
                  <w:outlineLvl w:val="0"/>
                </w:pPr>
                <w:r>
                  <w:t>Events</w:t>
                </w:r>
              </w:p>
            </w:tc>
          </w:sdtContent>
        </w:sdt>
        <w:tc>
          <w:tcPr>
            <w:tcW w:w="3583" w:type="dxa"/>
          </w:tcPr>
          <w:p w14:paraId="19C75629" w14:textId="5184AB60" w:rsidR="00F8354F" w:rsidRDefault="007350F6">
            <w:pPr>
              <w:pStyle w:val="Heading2"/>
              <w:spacing w:after="40"/>
              <w:outlineLvl w:val="1"/>
            </w:pPr>
            <w:r>
              <w:t>Topics of study</w:t>
            </w:r>
          </w:p>
          <w:p w14:paraId="0F411879" w14:textId="68611DC8" w:rsidR="00F8354F" w:rsidRDefault="007350F6">
            <w:pPr>
              <w:spacing w:after="40"/>
            </w:pPr>
            <w:r>
              <w:t>Sound, Terra Cotta Warriors, metamorphosis</w:t>
            </w:r>
          </w:p>
        </w:tc>
        <w:tc>
          <w:tcPr>
            <w:tcW w:w="3584" w:type="dxa"/>
          </w:tcPr>
          <w:p w14:paraId="4F548890" w14:textId="66332E99" w:rsidR="00F8354F" w:rsidRDefault="007350F6">
            <w:pPr>
              <w:pStyle w:val="Heading2"/>
              <w:spacing w:after="40"/>
              <w:outlineLvl w:val="1"/>
            </w:pPr>
            <w:r>
              <w:t>Poetry and Music</w:t>
            </w:r>
          </w:p>
          <w:p w14:paraId="12355B0C" w14:textId="3F44A79A" w:rsidR="00F8354F" w:rsidRDefault="007350F6">
            <w:pPr>
              <w:spacing w:after="40"/>
              <w:rPr>
                <w:bCs w:val="0"/>
              </w:rPr>
            </w:pPr>
            <w:r>
              <w:rPr>
                <w:i/>
                <w:iCs/>
              </w:rPr>
              <w:t>Noise Day</w:t>
            </w:r>
            <w:r>
              <w:t xml:space="preserve"> by Shel Silverstein and butterfly song</w:t>
            </w:r>
          </w:p>
          <w:p w14:paraId="7907D566" w14:textId="086CF388" w:rsidR="007350F6" w:rsidRPr="007350F6" w:rsidRDefault="007350F6">
            <w:pPr>
              <w:spacing w:after="40"/>
            </w:pPr>
            <w:r>
              <w:t>Ganesha by Deepak Ram, Tere Bina by Rahman, Naino Sey by Sanjay Divecha, Homeward Journey by Vyas</w:t>
            </w:r>
          </w:p>
        </w:tc>
        <w:tc>
          <w:tcPr>
            <w:tcW w:w="3584" w:type="dxa"/>
            <w:tcMar>
              <w:right w:w="0" w:type="dxa"/>
            </w:tcMar>
          </w:tcPr>
          <w:p w14:paraId="3C92A922" w14:textId="0790853E" w:rsidR="00F8354F" w:rsidRDefault="00F8354F">
            <w:pPr>
              <w:pStyle w:val="Heading2"/>
              <w:spacing w:after="40"/>
              <w:outlineLvl w:val="1"/>
            </w:pPr>
          </w:p>
          <w:p w14:paraId="616F5996" w14:textId="07BCEC5E" w:rsidR="00F8354F" w:rsidRDefault="00F8354F">
            <w:pPr>
              <w:spacing w:after="40"/>
            </w:pPr>
          </w:p>
        </w:tc>
      </w:tr>
    </w:tbl>
    <w:p w14:paraId="54FB6BD9" w14:textId="77777777" w:rsidR="00F8354F" w:rsidRDefault="00F8354F">
      <w:pPr>
        <w:pStyle w:val="NoSpacing"/>
      </w:pPr>
    </w:p>
    <w:sectPr w:rsidR="00F8354F">
      <w:pgSz w:w="15840" w:h="12240" w:orient="landscape" w:code="1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0761A4" w14:textId="77777777" w:rsidR="00E036CC" w:rsidRDefault="00E036CC">
      <w:pPr>
        <w:spacing w:before="0" w:after="0"/>
      </w:pPr>
      <w:r>
        <w:separator/>
      </w:r>
    </w:p>
  </w:endnote>
  <w:endnote w:type="continuationSeparator" w:id="0">
    <w:p w14:paraId="68962DAB" w14:textId="77777777" w:rsidR="00E036CC" w:rsidRDefault="00E036C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FD2B3" w14:textId="77777777" w:rsidR="00E036CC" w:rsidRDefault="00E036CC">
      <w:pPr>
        <w:spacing w:before="0" w:after="0"/>
      </w:pPr>
      <w:r>
        <w:separator/>
      </w:r>
    </w:p>
  </w:footnote>
  <w:footnote w:type="continuationSeparator" w:id="0">
    <w:p w14:paraId="69127357" w14:textId="77777777" w:rsidR="00E036CC" w:rsidRDefault="00E036CC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/31/2020"/>
    <w:docVar w:name="MonthStart" w:val="3/1/2020"/>
  </w:docVars>
  <w:rsids>
    <w:rsidRoot w:val="007350F6"/>
    <w:rsid w:val="000958A4"/>
    <w:rsid w:val="00262469"/>
    <w:rsid w:val="003B46B4"/>
    <w:rsid w:val="00532D2F"/>
    <w:rsid w:val="007350F6"/>
    <w:rsid w:val="007F20A4"/>
    <w:rsid w:val="007F7A5D"/>
    <w:rsid w:val="00804FC2"/>
    <w:rsid w:val="00A03BF5"/>
    <w:rsid w:val="00B936C4"/>
    <w:rsid w:val="00BE55EB"/>
    <w:rsid w:val="00CA55EB"/>
    <w:rsid w:val="00E036CC"/>
    <w:rsid w:val="00E6043F"/>
    <w:rsid w:val="00EA11E4"/>
    <w:rsid w:val="00EA45F5"/>
    <w:rsid w:val="00F83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E7F682F"/>
  <w15:docId w15:val="{4B49C243-8373-4A35-BFB4-7BE950A8F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595959" w:themeColor="text1" w:themeTint="A6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7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3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3" w:unhideWhenUsed="1" w:qFormat="1"/>
    <w:lsdException w:name="Emphasis" w:semiHidden="1" w:uiPriority="13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3" w:unhideWhenUsed="1" w:qFormat="1"/>
    <w:lsdException w:name="Quote" w:semiHidden="1" w:uiPriority="13" w:unhideWhenUsed="1" w:qFormat="1"/>
    <w:lsdException w:name="Intense Quote" w:semiHidden="1" w:uiPriority="13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3" w:unhideWhenUsed="1" w:qFormat="1"/>
    <w:lsdException w:name="Intense Emphasis" w:semiHidden="1" w:uiPriority="13" w:unhideWhenUsed="1" w:qFormat="1"/>
    <w:lsdException w:name="Subtle Reference" w:semiHidden="1" w:uiPriority="13" w:unhideWhenUsed="1" w:qFormat="1"/>
    <w:lsdException w:name="Intense Reference" w:semiHidden="1" w:uiPriority="13" w:unhideWhenUsed="1" w:qFormat="1"/>
    <w:lsdException w:name="Book Title" w:semiHidden="1" w:uiPriority="1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keepNext/>
      <w:keepLines/>
      <w:outlineLvl w:val="0"/>
    </w:pPr>
    <w:rPr>
      <w:rFonts w:asciiTheme="majorHAnsi" w:hAnsiTheme="majorHAnsi"/>
      <w:b/>
      <w:bCs/>
      <w:caps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3"/>
    <w:qFormat/>
    <w:pPr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tblPr/>
      <w:tcPr>
        <w:shd w:val="clear" w:color="auto" w:fill="5590CC" w:themeFill="text2"/>
      </w:tcPr>
    </w:tblStylePr>
  </w:style>
  <w:style w:type="paragraph" w:customStyle="1" w:styleId="Dates">
    <w:name w:val="Dates"/>
    <w:basedOn w:val="Normal"/>
    <w:uiPriority w:val="4"/>
    <w:qFormat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pPr>
      <w:jc w:val="right"/>
    </w:pPr>
    <w:rPr>
      <w:rFonts w:asciiTheme="majorHAnsi" w:eastAsiaTheme="majorEastAsia" w:hAnsiTheme="majorHAnsi"/>
      <w:b/>
      <w:color w:val="326BA6" w:themeColor="text2" w:themeShade="BF"/>
      <w:sz w:val="96"/>
      <w:szCs w:val="120"/>
    </w:rPr>
  </w:style>
  <w:style w:type="paragraph" w:customStyle="1" w:styleId="Year">
    <w:name w:val="Year"/>
    <w:basedOn w:val="Normal"/>
    <w:uiPriority w:val="2"/>
    <w:qFormat/>
    <w:pPr>
      <w:jc w:val="right"/>
    </w:pPr>
    <w:rPr>
      <w:rFonts w:asciiTheme="majorHAnsi" w:eastAsiaTheme="majorEastAsia" w:hAnsiTheme="majorHAnsi"/>
      <w:b/>
      <w:color w:val="7F7F7F" w:themeColor="text1" w:themeTint="80"/>
      <w:sz w:val="96"/>
      <w:szCs w:val="64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pPr>
      <w:spacing w:before="0"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Lucida Grande" w:hAnsi="Lucida Gran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bCs/>
      <w:caps/>
      <w:sz w:val="9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18"/>
      <w:szCs w:val="2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styleId="PlainTable4">
    <w:name w:val="Plain Table 4"/>
    <w:basedOn w:val="TableNormal"/>
    <w:uiPriority w:val="99"/>
    <w:rsid w:val="00EA11E4"/>
    <w:pPr>
      <w:spacing w:after="0"/>
    </w:pPr>
    <w:tblPr>
      <w:tblStyleRowBandSize w:val="1"/>
      <w:tblStyleColBandSize w:val="1"/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chel\AppData\Roaming\Microsoft\Templates\Horizontal%20calendar%20(Sunday%20start)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2A8736727CE4B90ABB0DD0A830466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2AE9CA-4979-4609-83BB-08DA5289E037}"/>
      </w:docPartPr>
      <w:docPartBody>
        <w:p w:rsidR="00000000" w:rsidRDefault="006241E9">
          <w:pPr>
            <w:pStyle w:val="82A8736727CE4B90ABB0DD0A830466C6"/>
          </w:pPr>
          <w:r>
            <w:t>Sunday</w:t>
          </w:r>
        </w:p>
      </w:docPartBody>
    </w:docPart>
    <w:docPart>
      <w:docPartPr>
        <w:name w:val="FB9E41122B1E49D8A37FB6A551CB1F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7359FB-6F28-4E30-B694-94B86228E5E0}"/>
      </w:docPartPr>
      <w:docPartBody>
        <w:p w:rsidR="00000000" w:rsidRDefault="006241E9">
          <w:pPr>
            <w:pStyle w:val="FB9E41122B1E49D8A37FB6A551CB1FF8"/>
          </w:pPr>
          <w:r>
            <w:t>Monday</w:t>
          </w:r>
        </w:p>
      </w:docPartBody>
    </w:docPart>
    <w:docPart>
      <w:docPartPr>
        <w:name w:val="E17F679C95B74C1FB7E84584938679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26D410-AF52-4BF2-887B-58FDCD48AC3E}"/>
      </w:docPartPr>
      <w:docPartBody>
        <w:p w:rsidR="00000000" w:rsidRDefault="006241E9">
          <w:pPr>
            <w:pStyle w:val="E17F679C95B74C1FB7E84584938679F6"/>
          </w:pPr>
          <w:r>
            <w:t>Tuesday</w:t>
          </w:r>
        </w:p>
      </w:docPartBody>
    </w:docPart>
    <w:docPart>
      <w:docPartPr>
        <w:name w:val="B8C65CB9B9F7499BB488BCAA83D1D9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30D360-8BAB-49D9-99AA-106AB4272229}"/>
      </w:docPartPr>
      <w:docPartBody>
        <w:p w:rsidR="00000000" w:rsidRDefault="006241E9">
          <w:pPr>
            <w:pStyle w:val="B8C65CB9B9F7499BB488BCAA83D1D977"/>
          </w:pPr>
          <w:r>
            <w:t>Wednesday</w:t>
          </w:r>
        </w:p>
      </w:docPartBody>
    </w:docPart>
    <w:docPart>
      <w:docPartPr>
        <w:name w:val="478D246CCA514101815849A391C081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E8812D-AF13-442D-A20A-F6A5AA774A8A}"/>
      </w:docPartPr>
      <w:docPartBody>
        <w:p w:rsidR="00000000" w:rsidRDefault="006241E9">
          <w:pPr>
            <w:pStyle w:val="478D246CCA514101815849A391C08189"/>
          </w:pPr>
          <w:r>
            <w:t>Thursday</w:t>
          </w:r>
        </w:p>
      </w:docPartBody>
    </w:docPart>
    <w:docPart>
      <w:docPartPr>
        <w:name w:val="218D4FA708E94F06B290AB616EB5E7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3B16F5-B363-4D36-92AB-9D6A5AE1DC9D}"/>
      </w:docPartPr>
      <w:docPartBody>
        <w:p w:rsidR="00000000" w:rsidRDefault="006241E9">
          <w:pPr>
            <w:pStyle w:val="218D4FA708E94F06B290AB616EB5E72E"/>
          </w:pPr>
          <w:r>
            <w:t>Friday</w:t>
          </w:r>
        </w:p>
      </w:docPartBody>
    </w:docPart>
    <w:docPart>
      <w:docPartPr>
        <w:name w:val="04A21A14A74F479CAC7635B89C0936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B64F30-C7DC-4088-9F4C-8A712B2B0FB1}"/>
      </w:docPartPr>
      <w:docPartBody>
        <w:p w:rsidR="00000000" w:rsidRDefault="006241E9">
          <w:pPr>
            <w:pStyle w:val="04A21A14A74F479CAC7635B89C093615"/>
          </w:pPr>
          <w:r>
            <w:t>Saturday</w:t>
          </w:r>
        </w:p>
      </w:docPartBody>
    </w:docPart>
    <w:docPart>
      <w:docPartPr>
        <w:name w:val="2F787A1F484145BCACCD40FA9BF4E8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000E8A-3143-42CC-BC9E-4764BE722427}"/>
      </w:docPartPr>
      <w:docPartBody>
        <w:p w:rsidR="00000000" w:rsidRDefault="006241E9">
          <w:pPr>
            <w:pStyle w:val="2F787A1F484145BCACCD40FA9BF4E86B"/>
          </w:pPr>
          <w:r>
            <w:t>Events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1E9"/>
    <w:rsid w:val="00624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2A8736727CE4B90ABB0DD0A830466C6">
    <w:name w:val="82A8736727CE4B90ABB0DD0A830466C6"/>
  </w:style>
  <w:style w:type="paragraph" w:customStyle="1" w:styleId="FB9E41122B1E49D8A37FB6A551CB1FF8">
    <w:name w:val="FB9E41122B1E49D8A37FB6A551CB1FF8"/>
  </w:style>
  <w:style w:type="paragraph" w:customStyle="1" w:styleId="E17F679C95B74C1FB7E84584938679F6">
    <w:name w:val="E17F679C95B74C1FB7E84584938679F6"/>
  </w:style>
  <w:style w:type="paragraph" w:customStyle="1" w:styleId="B8C65CB9B9F7499BB488BCAA83D1D977">
    <w:name w:val="B8C65CB9B9F7499BB488BCAA83D1D977"/>
  </w:style>
  <w:style w:type="paragraph" w:customStyle="1" w:styleId="478D246CCA514101815849A391C08189">
    <w:name w:val="478D246CCA514101815849A391C08189"/>
  </w:style>
  <w:style w:type="paragraph" w:customStyle="1" w:styleId="218D4FA708E94F06B290AB616EB5E72E">
    <w:name w:val="218D4FA708E94F06B290AB616EB5E72E"/>
  </w:style>
  <w:style w:type="paragraph" w:customStyle="1" w:styleId="04A21A14A74F479CAC7635B89C093615">
    <w:name w:val="04A21A14A74F479CAC7635B89C093615"/>
  </w:style>
  <w:style w:type="paragraph" w:customStyle="1" w:styleId="2F787A1F484145BCACCD40FA9BF4E86B">
    <w:name w:val="2F787A1F484145BCACCD40FA9BF4E86B"/>
  </w:style>
  <w:style w:type="paragraph" w:customStyle="1" w:styleId="142C989E37F8482C96141B7BF26BD3C1">
    <w:name w:val="142C989E37F8482C96141B7BF26BD3C1"/>
  </w:style>
  <w:style w:type="paragraph" w:customStyle="1" w:styleId="0478BE6B856F4DF187861087C22E06C9">
    <w:name w:val="0478BE6B856F4DF187861087C22E06C9"/>
  </w:style>
  <w:style w:type="paragraph" w:customStyle="1" w:styleId="C098AF9FD26C40B59A7A9C52AB11A92E">
    <w:name w:val="C098AF9FD26C40B59A7A9C52AB11A92E"/>
  </w:style>
  <w:style w:type="paragraph" w:customStyle="1" w:styleId="1C72D1DEFD004B1EA39914AE7E020B26">
    <w:name w:val="1C72D1DEFD004B1EA39914AE7E020B26"/>
  </w:style>
  <w:style w:type="paragraph" w:customStyle="1" w:styleId="B926200CF6254FD2BA1A66F3DD92814C">
    <w:name w:val="B926200CF6254FD2BA1A66F3DD92814C"/>
  </w:style>
  <w:style w:type="paragraph" w:customStyle="1" w:styleId="C21B3886063F46219266C2837FDA62F7">
    <w:name w:val="C21B3886063F46219266C2837FDA62F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ky">
  <a:themeElements>
    <a:clrScheme name="Calendar">
      <a:dk1>
        <a:sysClr val="windowText" lastClr="000000"/>
      </a:dk1>
      <a:lt1>
        <a:sysClr val="window" lastClr="FFFFFF"/>
      </a:lt1>
      <a:dk2>
        <a:srgbClr val="5590CC"/>
      </a:dk2>
      <a:lt2>
        <a:srgbClr val="F7F7F7"/>
      </a:lt2>
      <a:accent1>
        <a:srgbClr val="073779"/>
      </a:accent1>
      <a:accent2>
        <a:srgbClr val="8FD9FB"/>
      </a:accent2>
      <a:accent3>
        <a:srgbClr val="FFCC00"/>
      </a:accent3>
      <a:accent4>
        <a:srgbClr val="EB6615"/>
      </a:accent4>
      <a:accent5>
        <a:srgbClr val="C76402"/>
      </a:accent5>
      <a:accent6>
        <a:srgbClr val="B523B4"/>
      </a:accent6>
      <a:hlink>
        <a:srgbClr val="FFDE26"/>
      </a:hlink>
      <a:folHlink>
        <a:srgbClr val="DEBE00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Sky">
      <a:fillStyleLst>
        <a:solidFill>
          <a:schemeClr val="phClr"/>
        </a:solidFill>
        <a:solidFill>
          <a:schemeClr val="phClr">
            <a:alpha val="50000"/>
          </a:schemeClr>
        </a:solidFill>
        <a:gradFill rotWithShape="1">
          <a:gsLst>
            <a:gs pos="0">
              <a:schemeClr val="phClr">
                <a:shade val="30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4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63500" dir="3000000" algn="br" rotWithShape="0">
              <a:srgbClr val="000000">
                <a:alpha val="35000"/>
              </a:srgbClr>
            </a:outerShdw>
          </a:effectLst>
        </a:effectStyle>
        <a:effectStyle>
          <a:effectLst>
            <a:innerShdw blurRad="50800" dist="25400" dir="6600000">
              <a:srgbClr val="000000">
                <a:alpha val="50000"/>
              </a:srgbClr>
            </a:innerShdw>
            <a:reflection blurRad="12700" stA="26000" endPos="28000" dist="38100" dir="5400000" sy="-100000" rotWithShape="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40000"/>
                <a:lumMod val="105000"/>
              </a:schemeClr>
            </a:gs>
            <a:gs pos="100000">
              <a:schemeClr val="phClr">
                <a:shade val="20000"/>
                <a:satMod val="250000"/>
                <a:lumMod val="110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D780D6-2271-4AB1-91B9-E1A83B4C7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(Sunday start)</Template>
  <TotalTime>23</TotalTime>
  <Pages>1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</dc:creator>
  <cp:keywords/>
  <dc:description/>
  <cp:lastModifiedBy>Rachel Brace</cp:lastModifiedBy>
  <cp:revision>1</cp:revision>
  <dcterms:created xsi:type="dcterms:W3CDTF">2020-02-25T19:45:00Z</dcterms:created>
  <dcterms:modified xsi:type="dcterms:W3CDTF">2020-02-25T20:27:00Z</dcterms:modified>
  <cp:category/>
</cp:coreProperties>
</file>