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4"/>
        <w:tblW w:w="5000" w:type="pct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CellMar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11900"/>
        <w:gridCol w:w="2500"/>
      </w:tblGrid>
      <w:tr w:rsidR="00F8354F" w14:paraId="503B76EC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68"/>
        </w:trPr>
        <w:tc>
          <w:tcPr>
            <w:tcW w:w="4132" w:type="pct"/>
            <w:tcBorders>
              <w:bottom w:val="single" w:sz="8" w:space="0" w:color="BFBFBF" w:themeColor="background1" w:themeShade="BF"/>
            </w:tcBorders>
          </w:tcPr>
          <w:p w14:paraId="6190CEBE" w14:textId="77777777" w:rsidR="00F8354F" w:rsidRDefault="00804FC2">
            <w:pPr>
              <w:pStyle w:val="Month"/>
              <w:spacing w:after="40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247F66" w:rsidRPr="00247F66">
              <w:t>February</w:t>
            </w:r>
            <w:r>
              <w:fldChar w:fldCharType="end"/>
            </w:r>
          </w:p>
        </w:tc>
        <w:tc>
          <w:tcPr>
            <w:tcW w:w="868" w:type="pct"/>
            <w:tcBorders>
              <w:bottom w:val="single" w:sz="8" w:space="0" w:color="BFBFBF" w:themeColor="background1" w:themeShade="BF"/>
            </w:tcBorders>
            <w:tcMar>
              <w:right w:w="0" w:type="dxa"/>
            </w:tcMar>
          </w:tcPr>
          <w:p w14:paraId="0B582977" w14:textId="77777777" w:rsidR="00F8354F" w:rsidRDefault="00804FC2">
            <w:pPr>
              <w:pStyle w:val="Year"/>
              <w:spacing w:after="4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247F66" w:rsidRPr="00247F66">
              <w:t>2020</w:t>
            </w:r>
            <w:r>
              <w:fldChar w:fldCharType="end"/>
            </w:r>
          </w:p>
        </w:tc>
      </w:tr>
      <w:tr w:rsidR="00F8354F" w14:paraId="52E55113" w14:textId="77777777" w:rsidTr="00EA11E4">
        <w:tc>
          <w:tcPr>
            <w:tcW w:w="4132" w:type="pct"/>
            <w:tcBorders>
              <w:top w:val="single" w:sz="8" w:space="0" w:color="BFBFBF" w:themeColor="background1" w:themeShade="BF"/>
              <w:bottom w:val="nil"/>
            </w:tcBorders>
          </w:tcPr>
          <w:p w14:paraId="144E1A86" w14:textId="77777777" w:rsidR="00F8354F" w:rsidRDefault="00F8354F">
            <w:pPr>
              <w:pStyle w:val="NoSpacing"/>
            </w:pPr>
          </w:p>
        </w:tc>
        <w:tc>
          <w:tcPr>
            <w:tcW w:w="868" w:type="pct"/>
            <w:tcBorders>
              <w:top w:val="single" w:sz="8" w:space="0" w:color="BFBFBF" w:themeColor="background1" w:themeShade="BF"/>
              <w:bottom w:val="nil"/>
            </w:tcBorders>
          </w:tcPr>
          <w:p w14:paraId="135C318B" w14:textId="77777777" w:rsidR="00F8354F" w:rsidRDefault="00F8354F">
            <w:pPr>
              <w:pStyle w:val="NoSpacing"/>
            </w:pPr>
          </w:p>
        </w:tc>
      </w:tr>
    </w:tbl>
    <w:tbl>
      <w:tblPr>
        <w:tblStyle w:val="TableCalendar"/>
        <w:tblW w:w="5000" w:type="pct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  <w:tblCaption w:val="Layout table"/>
      </w:tblPr>
      <w:tblGrid>
        <w:gridCol w:w="2056"/>
        <w:gridCol w:w="2056"/>
        <w:gridCol w:w="2056"/>
        <w:gridCol w:w="2056"/>
        <w:gridCol w:w="2056"/>
        <w:gridCol w:w="2055"/>
        <w:gridCol w:w="2055"/>
      </w:tblGrid>
      <w:tr w:rsidR="00F8354F" w14:paraId="4EA99F89" w14:textId="77777777" w:rsidTr="00F83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1778867687"/>
            <w:placeholder>
              <w:docPart w:val="C703AEF04CFF4B0AA870777358643028"/>
            </w:placeholder>
            <w:temporary/>
            <w:showingPlcHdr/>
            <w15:appearance w15:val="hidden"/>
          </w:sdtPr>
          <w:sdtEndPr/>
          <w:sdtContent>
            <w:tc>
              <w:tcPr>
                <w:tcW w:w="714" w:type="pct"/>
                <w:tcBorders>
                  <w:bottom w:val="single" w:sz="4" w:space="0" w:color="BFBFBF" w:themeColor="background1" w:themeShade="BF"/>
                </w:tcBorders>
                <w:shd w:val="clear" w:color="auto" w:fill="595959" w:themeFill="text1" w:themeFillTint="A6"/>
              </w:tcPr>
              <w:p w14:paraId="42642CDB" w14:textId="77777777" w:rsidR="00F8354F" w:rsidRDefault="00804FC2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18199711" w14:textId="77777777" w:rsidR="00F8354F" w:rsidRDefault="009520E7">
            <w:pPr>
              <w:pStyle w:val="Days"/>
            </w:pPr>
            <w:sdt>
              <w:sdtPr>
                <w:id w:val="-1020851123"/>
                <w:placeholder>
                  <w:docPart w:val="77A808E13EB24E0992B58E825BC2CC30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Monday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28C521EC" w14:textId="77777777" w:rsidR="00F8354F" w:rsidRDefault="009520E7">
            <w:pPr>
              <w:pStyle w:val="Days"/>
            </w:pPr>
            <w:sdt>
              <w:sdtPr>
                <w:id w:val="1121034790"/>
                <w:placeholder>
                  <w:docPart w:val="71066BF201EC485ABE776A8DB253F05B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Tuesday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2DB31DCC" w14:textId="77777777" w:rsidR="00F8354F" w:rsidRDefault="009520E7">
            <w:pPr>
              <w:pStyle w:val="Days"/>
            </w:pPr>
            <w:sdt>
              <w:sdtPr>
                <w:id w:val="-328132386"/>
                <w:placeholder>
                  <w:docPart w:val="8164DAEC61DF49649F3204ED2E5315FE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Wednesday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4B8AE464" w14:textId="77777777" w:rsidR="00F8354F" w:rsidRDefault="009520E7">
            <w:pPr>
              <w:pStyle w:val="Days"/>
            </w:pPr>
            <w:sdt>
              <w:sdtPr>
                <w:id w:val="1241452743"/>
                <w:placeholder>
                  <w:docPart w:val="0F27EFF81F5F40D0927B0B9F06A4743F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Thursday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2A689C88" w14:textId="77777777" w:rsidR="00F8354F" w:rsidRDefault="009520E7">
            <w:pPr>
              <w:pStyle w:val="Days"/>
            </w:pPr>
            <w:sdt>
              <w:sdtPr>
                <w:id w:val="-65336403"/>
                <w:placeholder>
                  <w:docPart w:val="7FE659CFE33446DABF4E6EDB5867143C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Friday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595959" w:themeFill="text1" w:themeFillTint="A6"/>
          </w:tcPr>
          <w:p w14:paraId="0A49DCD5" w14:textId="77777777" w:rsidR="00F8354F" w:rsidRDefault="009520E7">
            <w:pPr>
              <w:pStyle w:val="Days"/>
            </w:pPr>
            <w:sdt>
              <w:sdtPr>
                <w:id w:val="825547652"/>
                <w:placeholder>
                  <w:docPart w:val="A1C016F2A591471FA8C5BB4F35347173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Saturday</w:t>
                </w:r>
              </w:sdtContent>
            </w:sdt>
          </w:p>
        </w:tc>
      </w:tr>
      <w:tr w:rsidR="00F8354F" w14:paraId="031EA05C" w14:textId="77777777" w:rsidTr="00F8354F">
        <w:tc>
          <w:tcPr>
            <w:tcW w:w="714" w:type="pct"/>
            <w:tcBorders>
              <w:bottom w:val="nil"/>
            </w:tcBorders>
          </w:tcPr>
          <w:p w14:paraId="5C5A2189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47F66">
              <w:instrText>Saturday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8C56BA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47F66">
              <w:instrText>Saturday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247F6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8BF81D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47F66">
              <w:instrText>Saturday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247F6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5E4FA5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47F66">
              <w:instrText>Saturday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247F6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7F20A4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C6477E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47F66">
              <w:instrText>Saturday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247F6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7F20A4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559B24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47F66">
              <w:instrText>Saturday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247F6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7F20A4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D189527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47F66">
              <w:instrText>Saturday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7F20A4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7F20A4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47F66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247F66">
              <w:rPr>
                <w:noProof/>
              </w:rPr>
              <w:t>1</w:t>
            </w:r>
            <w:r>
              <w:fldChar w:fldCharType="end"/>
            </w:r>
          </w:p>
        </w:tc>
      </w:tr>
      <w:tr w:rsidR="00F8354F" w14:paraId="7D7C95A0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8FA9CD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15F155C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7C33892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75E243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19F158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F0A0947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F12C0D6" w14:textId="511EA214" w:rsidR="00F8354F" w:rsidRDefault="00247F66">
            <w:r>
              <w:t>Training in La Grange</w:t>
            </w:r>
          </w:p>
        </w:tc>
      </w:tr>
      <w:tr w:rsidR="00F8354F" w14:paraId="54C72285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F850AB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247F66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DF813FA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247F66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12311F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247F66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975411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247F66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24FF69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247F66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0B2C3E9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247F66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512941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247F66">
              <w:rPr>
                <w:noProof/>
              </w:rPr>
              <w:t>8</w:t>
            </w:r>
            <w:r>
              <w:fldChar w:fldCharType="end"/>
            </w:r>
          </w:p>
        </w:tc>
      </w:tr>
      <w:tr w:rsidR="00F8354F" w14:paraId="26401011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6843A0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9B420F3" w14:textId="47C9DE6B" w:rsidR="00247F66" w:rsidRPr="00247F66" w:rsidRDefault="00247F66">
            <w:pPr>
              <w:rPr>
                <w:sz w:val="16"/>
                <w:szCs w:val="16"/>
              </w:rPr>
            </w:pPr>
            <w:r w:rsidRPr="00247F66">
              <w:rPr>
                <w:sz w:val="16"/>
                <w:szCs w:val="16"/>
              </w:rPr>
              <w:t xml:space="preserve">Onomatopoeia: </w:t>
            </w:r>
            <w:proofErr w:type="spellStart"/>
            <w:proofErr w:type="gramStart"/>
            <w:r w:rsidRPr="00247F66">
              <w:rPr>
                <w:sz w:val="16"/>
                <w:szCs w:val="16"/>
              </w:rPr>
              <w:t>Thunderstorm</w:t>
            </w:r>
            <w:r>
              <w:rPr>
                <w:sz w:val="16"/>
                <w:szCs w:val="16"/>
              </w:rPr>
              <w:t>;Steamed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pumpkin recipe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E60D97B" w14:textId="1280A48D" w:rsidR="00F8354F" w:rsidRDefault="00247F66">
            <w:r>
              <w:t>How do we see? Experiment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0483F6F0" w14:textId="6C560CD2" w:rsidR="00F8354F" w:rsidRDefault="00247F66">
            <w:r>
              <w:t>Plant vs. Animal school tour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5A511F4" w14:textId="21171505" w:rsidR="00F8354F" w:rsidRPr="00247F66" w:rsidRDefault="00247F66">
            <w:pPr>
              <w:rPr>
                <w:i/>
                <w:iCs/>
              </w:rPr>
            </w:pPr>
            <w:r>
              <w:rPr>
                <w:i/>
                <w:iCs/>
              </w:rPr>
              <w:t>Tiny Stitches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8AEA365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EBF26CC" w14:textId="77777777" w:rsidR="00F8354F" w:rsidRDefault="00F8354F"/>
        </w:tc>
      </w:tr>
      <w:tr w:rsidR="00F8354F" w14:paraId="7FDA9B69" w14:textId="77777777" w:rsidTr="00F8354F">
        <w:tc>
          <w:tcPr>
            <w:tcW w:w="714" w:type="pct"/>
            <w:tcBorders>
              <w:bottom w:val="nil"/>
            </w:tcBorders>
          </w:tcPr>
          <w:p w14:paraId="02B5193F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247F66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8963AC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247F66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65A140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247F66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8BE32D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247F66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3B06E9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247F66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28E871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247F66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0E081A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247F66">
              <w:rPr>
                <w:noProof/>
              </w:rPr>
              <w:t>15</w:t>
            </w:r>
            <w:r>
              <w:fldChar w:fldCharType="end"/>
            </w:r>
          </w:p>
        </w:tc>
      </w:tr>
      <w:tr w:rsidR="00F8354F" w14:paraId="76F9E384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08910BF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5541DC5" w14:textId="3AB9301A" w:rsidR="00F8354F" w:rsidRDefault="00247F66">
            <w:r>
              <w:t>Lit. Study: Onomatopoeia in Dr. Seuss book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706D2C1" w14:textId="7EA31CE1" w:rsidR="00F8354F" w:rsidRDefault="00247F66">
            <w:r>
              <w:t>Transparent, translucent, opaque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BD00054" w14:textId="0775D0A3" w:rsidR="00F8354F" w:rsidRDefault="00247F66">
            <w:r>
              <w:t>Intro to plant superpowers: photosynthesis exp.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5A98048" w14:textId="18E432FF" w:rsidR="00F8354F" w:rsidRPr="00247F66" w:rsidRDefault="00247F66">
            <w:pPr>
              <w:rPr>
                <w:i/>
                <w:iCs/>
              </w:rPr>
            </w:pPr>
            <w:r>
              <w:rPr>
                <w:i/>
                <w:iCs/>
              </w:rPr>
              <w:t>Before She was Harriet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2AAF936" w14:textId="63E4E29C" w:rsidR="00F8354F" w:rsidRDefault="00247F66">
            <w:r>
              <w:t>Valentine’s Day Card exchange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4276928" w14:textId="77777777" w:rsidR="00F8354F" w:rsidRDefault="00F8354F"/>
        </w:tc>
      </w:tr>
      <w:tr w:rsidR="00F8354F" w14:paraId="345B97FB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B9A43CC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247F66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827EB43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247F66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E79307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247F66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A446DB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247F66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E31D953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247F66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96B28C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247F66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F09570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247F66">
              <w:rPr>
                <w:noProof/>
              </w:rPr>
              <w:t>22</w:t>
            </w:r>
            <w:r>
              <w:fldChar w:fldCharType="end"/>
            </w:r>
          </w:p>
        </w:tc>
      </w:tr>
      <w:tr w:rsidR="00F8354F" w14:paraId="3E5B10B6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8E2512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D4F0367" w14:textId="5BB69B6F" w:rsidR="00F8354F" w:rsidRDefault="00247F66">
            <w:r>
              <w:t>Holiday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B426AE6" w14:textId="54A5C66E" w:rsidR="00F8354F" w:rsidRDefault="00247F66">
            <w:r>
              <w:t>Class haiku with onomatopoeia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E0BC348" w14:textId="0AEF681A" w:rsidR="00F8354F" w:rsidRDefault="00247F66">
            <w:r>
              <w:t>“If I were a plant superhero” sheet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44F972C" w14:textId="2F7A441E" w:rsidR="00F8354F" w:rsidRPr="00247F66" w:rsidRDefault="00247F66">
            <w:pPr>
              <w:rPr>
                <w:i/>
                <w:iCs/>
              </w:rPr>
            </w:pPr>
            <w:r>
              <w:rPr>
                <w:i/>
                <w:iCs/>
              </w:rPr>
              <w:t>In the Garden with Dr. Carver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C6729C2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CB9C8D9" w14:textId="77777777" w:rsidR="00F8354F" w:rsidRDefault="00F8354F"/>
        </w:tc>
      </w:tr>
      <w:tr w:rsidR="00F8354F" w14:paraId="4AEA1999" w14:textId="77777777" w:rsidTr="00F8354F">
        <w:tc>
          <w:tcPr>
            <w:tcW w:w="714" w:type="pct"/>
            <w:tcBorders>
              <w:bottom w:val="nil"/>
            </w:tcBorders>
          </w:tcPr>
          <w:p w14:paraId="469CF4D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247F66"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247F66"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247F66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47F66"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 w:rsidR="00247F66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E69334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247F66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247F66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247F66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47F66"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 w:rsidR="00247F66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4E0B82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247F66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247F66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247F66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47F66"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 w:rsidR="00247F66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C04B09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247F66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247F66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247F6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47F66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247F66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AF677C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247F6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247F6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247F6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47F66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247F66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C5DE3B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247F6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247F6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247F6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 w:rsidR="00247F66">
              <w:fldChar w:fldCharType="separate"/>
            </w:r>
            <w:r w:rsidR="00247F66">
              <w:rPr>
                <w:noProof/>
              </w:rPr>
              <w:instrText>28</w:instrText>
            </w:r>
            <w:r>
              <w:fldChar w:fldCharType="end"/>
            </w:r>
            <w:r w:rsidR="00247F66">
              <w:fldChar w:fldCharType="separate"/>
            </w:r>
            <w:r w:rsidR="00247F66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8F49AF9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247F6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247F6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247F6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47F66">
              <w:rPr>
                <w:noProof/>
              </w:rPr>
              <w:instrText>29</w:instrText>
            </w:r>
            <w:r>
              <w:fldChar w:fldCharType="end"/>
            </w:r>
            <w:r w:rsidR="00247F66">
              <w:fldChar w:fldCharType="separate"/>
            </w:r>
            <w:r w:rsidR="00247F66">
              <w:rPr>
                <w:noProof/>
              </w:rPr>
              <w:t>29</w:t>
            </w:r>
            <w:r>
              <w:fldChar w:fldCharType="end"/>
            </w:r>
          </w:p>
        </w:tc>
      </w:tr>
      <w:tr w:rsidR="00F8354F" w14:paraId="30853F5F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1E4E5F1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555FC7C" w14:textId="29C3F172" w:rsidR="00F8354F" w:rsidRPr="00247F66" w:rsidRDefault="00247F66">
            <w:pPr>
              <w:rPr>
                <w:i/>
                <w:iCs/>
              </w:rPr>
            </w:pPr>
            <w:r>
              <w:rPr>
                <w:i/>
                <w:iCs/>
              </w:rPr>
              <w:t>Step Right Up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EC3E1CA" w14:textId="28F703B3" w:rsidR="00F8354F" w:rsidRPr="00247F66" w:rsidRDefault="00247F66">
            <w:pPr>
              <w:rPr>
                <w:i/>
                <w:iCs/>
              </w:rPr>
            </w:pPr>
            <w:r>
              <w:rPr>
                <w:i/>
                <w:iCs/>
              </w:rPr>
              <w:t>Ming’s adventures with the Terra Cotta Army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BB9B376" w14:textId="30244DEA" w:rsidR="00F8354F" w:rsidRDefault="00247F66">
            <w:r>
              <w:t>Terra Cotta lesson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E268EBB" w14:textId="14F4AC64" w:rsidR="00F8354F" w:rsidRDefault="00247F66">
            <w:r>
              <w:t>Terra Cotta warrior sculpting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83E861C" w14:textId="49AEDFDB" w:rsidR="00F8354F" w:rsidRDefault="00247F66">
            <w:r>
              <w:t>Dr. Seuss Birthday Party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3CFE480" w14:textId="77777777" w:rsidR="00F8354F" w:rsidRDefault="00247F66">
            <w:r>
              <w:t xml:space="preserve">Poetry Recitals: </w:t>
            </w:r>
          </w:p>
          <w:p w14:paraId="01ABA27D" w14:textId="05F880CD" w:rsidR="00247F66" w:rsidRDefault="00247F66">
            <w:r>
              <w:t xml:space="preserve">Ms. Gabi@ 9, Ms. </w:t>
            </w:r>
            <w:proofErr w:type="spellStart"/>
            <w:r>
              <w:t>Jerical</w:t>
            </w:r>
            <w:proofErr w:type="spellEnd"/>
            <w:r>
              <w:t xml:space="preserve"> @ 10</w:t>
            </w:r>
          </w:p>
        </w:tc>
      </w:tr>
      <w:tr w:rsidR="00F8354F" w14:paraId="57D19E15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2DCEE9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247F6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247F6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7F6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0B8ECF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247F6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168AE96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7FE60AC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4CF7875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64CFAE9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24262B5" w14:textId="77777777" w:rsidR="00F8354F" w:rsidRDefault="00F8354F">
            <w:pPr>
              <w:pStyle w:val="Dates"/>
            </w:pPr>
          </w:p>
        </w:tc>
      </w:tr>
      <w:tr w:rsidR="00F8354F" w14:paraId="080682B8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FAA6DCA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8428FE9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5C97B9F4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43C5BD73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401CFA1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248707B7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B3FC21B" w14:textId="77777777" w:rsidR="00F8354F" w:rsidRDefault="00F8354F"/>
        </w:tc>
      </w:tr>
    </w:tbl>
    <w:tbl>
      <w:tblPr>
        <w:tblStyle w:val="PlainTable4"/>
        <w:tblW w:w="5000" w:type="pct"/>
        <w:tblCellMar>
          <w:top w:w="216" w:type="dxa"/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3649"/>
        <w:gridCol w:w="3583"/>
        <w:gridCol w:w="3584"/>
        <w:gridCol w:w="3584"/>
      </w:tblGrid>
      <w:tr w:rsidR="00F8354F" w14:paraId="1B274805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881"/>
        </w:trPr>
        <w:sdt>
          <w:sdtPr>
            <w:id w:val="885914927"/>
            <w:placeholder>
              <w:docPart w:val="2282406B8D394DD289D1CD060CFF9EE9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49" w:type="dxa"/>
                <w:tcMar>
                  <w:left w:w="0" w:type="dxa"/>
                </w:tcMar>
              </w:tcPr>
              <w:p w14:paraId="7CD17886" w14:textId="77777777" w:rsidR="00F8354F" w:rsidRDefault="00804FC2">
                <w:pPr>
                  <w:pStyle w:val="Heading1"/>
                  <w:spacing w:after="40"/>
                  <w:outlineLvl w:val="0"/>
                </w:pPr>
                <w:r>
                  <w:t>Events</w:t>
                </w:r>
              </w:p>
            </w:tc>
          </w:sdtContent>
        </w:sdt>
        <w:tc>
          <w:tcPr>
            <w:tcW w:w="3583" w:type="dxa"/>
          </w:tcPr>
          <w:p w14:paraId="0B09A8EA" w14:textId="55F3BBC6" w:rsidR="00F8354F" w:rsidRDefault="00247F66">
            <w:pPr>
              <w:pStyle w:val="Heading2"/>
              <w:spacing w:after="40"/>
              <w:outlineLvl w:val="1"/>
            </w:pPr>
            <w:r>
              <w:t>Important Dates:</w:t>
            </w:r>
          </w:p>
          <w:p w14:paraId="75094EA6" w14:textId="77777777" w:rsidR="00F8354F" w:rsidRPr="00247F66" w:rsidRDefault="00247F66">
            <w:pPr>
              <w:spacing w:after="40"/>
              <w:rPr>
                <w:bCs w:val="0"/>
                <w:sz w:val="14"/>
                <w:szCs w:val="14"/>
              </w:rPr>
            </w:pPr>
            <w:r w:rsidRPr="00247F66">
              <w:rPr>
                <w:sz w:val="14"/>
                <w:szCs w:val="14"/>
              </w:rPr>
              <w:t>14</w:t>
            </w:r>
            <w:r w:rsidRPr="00247F66">
              <w:rPr>
                <w:sz w:val="14"/>
                <w:szCs w:val="14"/>
                <w:vertAlign w:val="superscript"/>
              </w:rPr>
              <w:t>th</w:t>
            </w:r>
            <w:r w:rsidRPr="00247F66">
              <w:rPr>
                <w:sz w:val="14"/>
                <w:szCs w:val="14"/>
              </w:rPr>
              <w:t>: Valentine’s Card Exchange and Sharing Birthdays deadline</w:t>
            </w:r>
          </w:p>
          <w:p w14:paraId="1E866843" w14:textId="77777777" w:rsidR="00247F66" w:rsidRPr="00247F66" w:rsidRDefault="00247F66">
            <w:pPr>
              <w:spacing w:after="40"/>
              <w:rPr>
                <w:bCs w:val="0"/>
                <w:sz w:val="14"/>
                <w:szCs w:val="14"/>
              </w:rPr>
            </w:pPr>
            <w:r w:rsidRPr="00247F66">
              <w:rPr>
                <w:sz w:val="14"/>
                <w:szCs w:val="14"/>
              </w:rPr>
              <w:t>17</w:t>
            </w:r>
            <w:r w:rsidRPr="00247F66">
              <w:rPr>
                <w:sz w:val="14"/>
                <w:szCs w:val="14"/>
                <w:vertAlign w:val="superscript"/>
              </w:rPr>
              <w:t>th</w:t>
            </w:r>
            <w:r w:rsidRPr="00247F66">
              <w:rPr>
                <w:sz w:val="14"/>
                <w:szCs w:val="14"/>
              </w:rPr>
              <w:t>: Presidents’ Day Holiday</w:t>
            </w:r>
          </w:p>
          <w:p w14:paraId="7AC1871D" w14:textId="77777777" w:rsidR="00247F66" w:rsidRPr="00247F66" w:rsidRDefault="00247F66">
            <w:pPr>
              <w:spacing w:after="40"/>
              <w:rPr>
                <w:bCs w:val="0"/>
                <w:sz w:val="14"/>
                <w:szCs w:val="14"/>
              </w:rPr>
            </w:pPr>
            <w:r w:rsidRPr="00247F66">
              <w:rPr>
                <w:sz w:val="14"/>
                <w:szCs w:val="14"/>
              </w:rPr>
              <w:t>28</w:t>
            </w:r>
            <w:r w:rsidRPr="00247F66">
              <w:rPr>
                <w:sz w:val="14"/>
                <w:szCs w:val="14"/>
                <w:vertAlign w:val="superscript"/>
              </w:rPr>
              <w:t>th</w:t>
            </w:r>
            <w:r w:rsidRPr="00247F66">
              <w:rPr>
                <w:sz w:val="14"/>
                <w:szCs w:val="14"/>
              </w:rPr>
              <w:t>: Dr. Seuss birthday party</w:t>
            </w:r>
          </w:p>
          <w:p w14:paraId="0CA1D2C8" w14:textId="0C309A65" w:rsidR="00247F66" w:rsidRDefault="00247F66">
            <w:pPr>
              <w:spacing w:after="40"/>
            </w:pPr>
            <w:r w:rsidRPr="00247F66">
              <w:rPr>
                <w:sz w:val="14"/>
                <w:szCs w:val="14"/>
              </w:rPr>
              <w:t>29</w:t>
            </w:r>
            <w:r w:rsidRPr="00247F66">
              <w:rPr>
                <w:sz w:val="14"/>
                <w:szCs w:val="14"/>
                <w:vertAlign w:val="superscript"/>
              </w:rPr>
              <w:t>th</w:t>
            </w:r>
            <w:r w:rsidRPr="00247F66">
              <w:rPr>
                <w:sz w:val="14"/>
                <w:szCs w:val="14"/>
              </w:rPr>
              <w:t xml:space="preserve">: Poetry recital for Ms. Gabi and Ms. </w:t>
            </w:r>
            <w:proofErr w:type="spellStart"/>
            <w:r w:rsidRPr="00247F66">
              <w:rPr>
                <w:sz w:val="14"/>
                <w:szCs w:val="14"/>
              </w:rPr>
              <w:t>Jerical</w:t>
            </w:r>
            <w:proofErr w:type="spellEnd"/>
          </w:p>
        </w:tc>
        <w:tc>
          <w:tcPr>
            <w:tcW w:w="3584" w:type="dxa"/>
          </w:tcPr>
          <w:p w14:paraId="371FF7DB" w14:textId="2C135344" w:rsidR="00F8354F" w:rsidRDefault="00247F66">
            <w:pPr>
              <w:pStyle w:val="Heading2"/>
              <w:spacing w:after="40"/>
              <w:outlineLvl w:val="1"/>
            </w:pPr>
            <w:r>
              <w:t>Topics of Study:</w:t>
            </w:r>
          </w:p>
          <w:p w14:paraId="75E8F6F9" w14:textId="77777777" w:rsidR="00F8354F" w:rsidRDefault="00247F66">
            <w:pPr>
              <w:spacing w:after="40"/>
              <w:rPr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>China and the terra cotta warriors,</w:t>
            </w:r>
          </w:p>
          <w:p w14:paraId="6D586FC9" w14:textId="77777777" w:rsidR="00247F66" w:rsidRDefault="00247F66">
            <w:pPr>
              <w:spacing w:after="40"/>
              <w:rPr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Onomatopoeia, </w:t>
            </w:r>
            <w:proofErr w:type="gramStart"/>
            <w:r>
              <w:rPr>
                <w:sz w:val="14"/>
                <w:szCs w:val="14"/>
              </w:rPr>
              <w:t>How</w:t>
            </w:r>
            <w:proofErr w:type="gramEnd"/>
            <w:r>
              <w:rPr>
                <w:sz w:val="14"/>
                <w:szCs w:val="14"/>
              </w:rPr>
              <w:t xml:space="preserve"> we see and light,</w:t>
            </w:r>
          </w:p>
          <w:p w14:paraId="6074650C" w14:textId="12E8EC16" w:rsidR="00247F66" w:rsidRPr="00D859EB" w:rsidRDefault="00247F66">
            <w:pPr>
              <w:spacing w:after="40"/>
              <w:rPr>
                <w:i/>
                <w:iCs/>
                <w:sz w:val="14"/>
                <w:szCs w:val="14"/>
              </w:rPr>
            </w:pPr>
            <w:r>
              <w:rPr>
                <w:sz w:val="14"/>
                <w:szCs w:val="14"/>
              </w:rPr>
              <w:t>Plants vs. animals, Black History month</w:t>
            </w:r>
            <w:r w:rsidR="00D859EB">
              <w:rPr>
                <w:sz w:val="14"/>
                <w:szCs w:val="14"/>
              </w:rPr>
              <w:t xml:space="preserve">, comparison of Lon Po </w:t>
            </w:r>
            <w:proofErr w:type="spellStart"/>
            <w:r w:rsidR="00D859EB">
              <w:rPr>
                <w:sz w:val="14"/>
                <w:szCs w:val="14"/>
              </w:rPr>
              <w:t>po</w:t>
            </w:r>
            <w:proofErr w:type="spellEnd"/>
            <w:r w:rsidR="00D859EB">
              <w:rPr>
                <w:sz w:val="14"/>
                <w:szCs w:val="14"/>
              </w:rPr>
              <w:t xml:space="preserve"> and Red Riding Hood</w:t>
            </w:r>
            <w:bookmarkStart w:id="0" w:name="_GoBack"/>
            <w:bookmarkEnd w:id="0"/>
          </w:p>
        </w:tc>
        <w:tc>
          <w:tcPr>
            <w:tcW w:w="3584" w:type="dxa"/>
            <w:tcMar>
              <w:right w:w="0" w:type="dxa"/>
            </w:tcMar>
          </w:tcPr>
          <w:p w14:paraId="6C556B0D" w14:textId="0151285B" w:rsidR="00F8354F" w:rsidRPr="00247F66" w:rsidRDefault="00247F66">
            <w:pPr>
              <w:pStyle w:val="Heading2"/>
              <w:spacing w:after="40"/>
              <w:outlineLvl w:val="1"/>
              <w:rPr>
                <w:b w:val="0"/>
                <w:bCs/>
              </w:rPr>
            </w:pPr>
            <w:r>
              <w:t xml:space="preserve">Poem: </w:t>
            </w:r>
            <w:r>
              <w:rPr>
                <w:b w:val="0"/>
                <w:bCs/>
              </w:rPr>
              <w:t xml:space="preserve">Selection from “Life Doesn’t Frighten Me </w:t>
            </w:r>
            <w:proofErr w:type="gramStart"/>
            <w:r>
              <w:rPr>
                <w:b w:val="0"/>
                <w:bCs/>
              </w:rPr>
              <w:t>At</w:t>
            </w:r>
            <w:proofErr w:type="gramEnd"/>
            <w:r>
              <w:rPr>
                <w:b w:val="0"/>
                <w:bCs/>
              </w:rPr>
              <w:t xml:space="preserve"> All,” by Maya Angelou</w:t>
            </w:r>
          </w:p>
          <w:p w14:paraId="154CE536" w14:textId="77777777" w:rsidR="00F8354F" w:rsidRDefault="00247F66">
            <w:pPr>
              <w:spacing w:after="40"/>
              <w:rPr>
                <w:bCs w:val="0"/>
              </w:rPr>
            </w:pPr>
            <w:r>
              <w:rPr>
                <w:b/>
                <w:bCs w:val="0"/>
              </w:rPr>
              <w:t>Art:</w:t>
            </w:r>
            <w:r>
              <w:t xml:space="preserve"> Terracotta warriors</w:t>
            </w:r>
          </w:p>
          <w:p w14:paraId="23F8CEEE" w14:textId="04D72A6C" w:rsidR="00247F66" w:rsidRPr="00247F66" w:rsidRDefault="00247F66">
            <w:pPr>
              <w:spacing w:after="40"/>
            </w:pPr>
            <w:r>
              <w:rPr>
                <w:b/>
                <w:bCs w:val="0"/>
              </w:rPr>
              <w:t>Composer:</w:t>
            </w:r>
            <w:r>
              <w:t xml:space="preserve"> Chinese classical music</w:t>
            </w:r>
          </w:p>
        </w:tc>
      </w:tr>
    </w:tbl>
    <w:p w14:paraId="4D02AD33" w14:textId="77777777" w:rsidR="00F8354F" w:rsidRDefault="00F8354F">
      <w:pPr>
        <w:pStyle w:val="NoSpacing"/>
      </w:pPr>
    </w:p>
    <w:sectPr w:rsidR="00F8354F">
      <w:pgSz w:w="15840" w:h="12240" w:orient="landscape" w:code="1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40B2D" w14:textId="77777777" w:rsidR="009520E7" w:rsidRDefault="009520E7">
      <w:pPr>
        <w:spacing w:before="0" w:after="0"/>
      </w:pPr>
      <w:r>
        <w:separator/>
      </w:r>
    </w:p>
  </w:endnote>
  <w:endnote w:type="continuationSeparator" w:id="0">
    <w:p w14:paraId="2FB89499" w14:textId="77777777" w:rsidR="009520E7" w:rsidRDefault="009520E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1A03A7" w14:textId="77777777" w:rsidR="009520E7" w:rsidRDefault="009520E7">
      <w:pPr>
        <w:spacing w:before="0" w:after="0"/>
      </w:pPr>
      <w:r>
        <w:separator/>
      </w:r>
    </w:p>
  </w:footnote>
  <w:footnote w:type="continuationSeparator" w:id="0">
    <w:p w14:paraId="11DEB63E" w14:textId="77777777" w:rsidR="009520E7" w:rsidRDefault="009520E7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YzM7c0MLe0MDC0MDJV0lEKTi0uzszPAykwrAUA98c86CwAAAA="/>
    <w:docVar w:name="MonthEnd" w:val="2/29/2020"/>
    <w:docVar w:name="MonthStart" w:val="2/1/2020"/>
  </w:docVars>
  <w:rsids>
    <w:rsidRoot w:val="00247F66"/>
    <w:rsid w:val="000958A4"/>
    <w:rsid w:val="00247F66"/>
    <w:rsid w:val="00262469"/>
    <w:rsid w:val="003B46B4"/>
    <w:rsid w:val="00532D2F"/>
    <w:rsid w:val="007F20A4"/>
    <w:rsid w:val="007F7A5D"/>
    <w:rsid w:val="00804FC2"/>
    <w:rsid w:val="009520E7"/>
    <w:rsid w:val="00A03BF5"/>
    <w:rsid w:val="00B936C4"/>
    <w:rsid w:val="00BE55EB"/>
    <w:rsid w:val="00CA55EB"/>
    <w:rsid w:val="00D859EB"/>
    <w:rsid w:val="00E6043F"/>
    <w:rsid w:val="00EA11E4"/>
    <w:rsid w:val="00EA45F5"/>
    <w:rsid w:val="00F8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D5E68C"/>
  <w15:docId w15:val="{85A659AC-FE6A-472C-AFC1-63EA398D5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7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3" w:unhideWhenUsed="1" w:qFormat="1"/>
    <w:lsdException w:name="Emphasis" w:semiHidden="1" w:uiPriority="13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3" w:unhideWhenUsed="1" w:qFormat="1"/>
    <w:lsdException w:name="Quote" w:semiHidden="1" w:uiPriority="13" w:unhideWhenUsed="1" w:qFormat="1"/>
    <w:lsdException w:name="Intense Quote" w:semiHidden="1" w:uiPriority="13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3" w:unhideWhenUsed="1" w:qFormat="1"/>
    <w:lsdException w:name="Intense Emphasis" w:semiHidden="1" w:uiPriority="13" w:unhideWhenUsed="1" w:qFormat="1"/>
    <w:lsdException w:name="Subtle Reference" w:semiHidden="1" w:uiPriority="13" w:unhideWhenUsed="1" w:qFormat="1"/>
    <w:lsdException w:name="Intense Reference" w:semiHidden="1" w:uiPriority="13" w:unhideWhenUsed="1" w:qFormat="1"/>
    <w:lsdException w:name="Book Title" w:semiHidden="1" w:uiPriority="1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pPr>
      <w:jc w:val="right"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PlainTable4">
    <w:name w:val="Plain Table 4"/>
    <w:basedOn w:val="TableNormal"/>
    <w:uiPriority w:val="99"/>
    <w:rsid w:val="00EA11E4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Horizontal%20calendar%20(Sunday%20start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703AEF04CFF4B0AA8707773586430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3837D3-E2FB-4A4E-8B38-0BA42C8F08F8}"/>
      </w:docPartPr>
      <w:docPartBody>
        <w:p w:rsidR="00000000" w:rsidRDefault="00286CFE">
          <w:pPr>
            <w:pStyle w:val="C703AEF04CFF4B0AA870777358643028"/>
          </w:pPr>
          <w:r>
            <w:t>Sunday</w:t>
          </w:r>
        </w:p>
      </w:docPartBody>
    </w:docPart>
    <w:docPart>
      <w:docPartPr>
        <w:name w:val="77A808E13EB24E0992B58E825BC2CC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57933B-E6DF-453A-B5A0-5D64FEE26335}"/>
      </w:docPartPr>
      <w:docPartBody>
        <w:p w:rsidR="00000000" w:rsidRDefault="00286CFE">
          <w:pPr>
            <w:pStyle w:val="77A808E13EB24E0992B58E825BC2CC30"/>
          </w:pPr>
          <w:r>
            <w:t>Monday</w:t>
          </w:r>
        </w:p>
      </w:docPartBody>
    </w:docPart>
    <w:docPart>
      <w:docPartPr>
        <w:name w:val="71066BF201EC485ABE776A8DB253F0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2BC17E-1D83-427F-93D4-D6429D310788}"/>
      </w:docPartPr>
      <w:docPartBody>
        <w:p w:rsidR="00000000" w:rsidRDefault="00286CFE">
          <w:pPr>
            <w:pStyle w:val="71066BF201EC485ABE776A8DB253F05B"/>
          </w:pPr>
          <w:r>
            <w:t>Tuesday</w:t>
          </w:r>
        </w:p>
      </w:docPartBody>
    </w:docPart>
    <w:docPart>
      <w:docPartPr>
        <w:name w:val="8164DAEC61DF49649F3204ED2E5315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4B6F8-99C0-43BD-987B-98D11E5ABAE4}"/>
      </w:docPartPr>
      <w:docPartBody>
        <w:p w:rsidR="00000000" w:rsidRDefault="00286CFE">
          <w:pPr>
            <w:pStyle w:val="8164DAEC61DF49649F3204ED2E5315FE"/>
          </w:pPr>
          <w:r>
            <w:t>Wednesday</w:t>
          </w:r>
        </w:p>
      </w:docPartBody>
    </w:docPart>
    <w:docPart>
      <w:docPartPr>
        <w:name w:val="0F27EFF81F5F40D0927B0B9F06A474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917181-7813-4BCE-A68A-05871F618CBD}"/>
      </w:docPartPr>
      <w:docPartBody>
        <w:p w:rsidR="00000000" w:rsidRDefault="00286CFE">
          <w:pPr>
            <w:pStyle w:val="0F27EFF81F5F40D0927B0B9F06A4743F"/>
          </w:pPr>
          <w:r>
            <w:t>Thursday</w:t>
          </w:r>
        </w:p>
      </w:docPartBody>
    </w:docPart>
    <w:docPart>
      <w:docPartPr>
        <w:name w:val="7FE659CFE33446DABF4E6EDB586714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CA0B30-FDD6-425A-8B2E-6A7398942146}"/>
      </w:docPartPr>
      <w:docPartBody>
        <w:p w:rsidR="00000000" w:rsidRDefault="00286CFE">
          <w:pPr>
            <w:pStyle w:val="7FE659CFE33446DABF4E6EDB5867143C"/>
          </w:pPr>
          <w:r>
            <w:t>Friday</w:t>
          </w:r>
        </w:p>
      </w:docPartBody>
    </w:docPart>
    <w:docPart>
      <w:docPartPr>
        <w:name w:val="A1C016F2A591471FA8C5BB4F353471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D8D2B-C454-4BC1-9BB1-2D1EC93C9696}"/>
      </w:docPartPr>
      <w:docPartBody>
        <w:p w:rsidR="00000000" w:rsidRDefault="00286CFE">
          <w:pPr>
            <w:pStyle w:val="A1C016F2A591471FA8C5BB4F35347173"/>
          </w:pPr>
          <w:r>
            <w:t>Saturday</w:t>
          </w:r>
        </w:p>
      </w:docPartBody>
    </w:docPart>
    <w:docPart>
      <w:docPartPr>
        <w:name w:val="2282406B8D394DD289D1CD060CFF9E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50AA30-F85A-4BD7-9C76-2C4F32B2899B}"/>
      </w:docPartPr>
      <w:docPartBody>
        <w:p w:rsidR="00000000" w:rsidRDefault="00286CFE">
          <w:pPr>
            <w:pStyle w:val="2282406B8D394DD289D1CD060CFF9EE9"/>
          </w:pPr>
          <w:r>
            <w:t>Events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CFE"/>
    <w:rsid w:val="0028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03AEF04CFF4B0AA870777358643028">
    <w:name w:val="C703AEF04CFF4B0AA870777358643028"/>
  </w:style>
  <w:style w:type="paragraph" w:customStyle="1" w:styleId="77A808E13EB24E0992B58E825BC2CC30">
    <w:name w:val="77A808E13EB24E0992B58E825BC2CC30"/>
  </w:style>
  <w:style w:type="paragraph" w:customStyle="1" w:styleId="71066BF201EC485ABE776A8DB253F05B">
    <w:name w:val="71066BF201EC485ABE776A8DB253F05B"/>
  </w:style>
  <w:style w:type="paragraph" w:customStyle="1" w:styleId="8164DAEC61DF49649F3204ED2E5315FE">
    <w:name w:val="8164DAEC61DF49649F3204ED2E5315FE"/>
  </w:style>
  <w:style w:type="paragraph" w:customStyle="1" w:styleId="0F27EFF81F5F40D0927B0B9F06A4743F">
    <w:name w:val="0F27EFF81F5F40D0927B0B9F06A4743F"/>
  </w:style>
  <w:style w:type="paragraph" w:customStyle="1" w:styleId="7FE659CFE33446DABF4E6EDB5867143C">
    <w:name w:val="7FE659CFE33446DABF4E6EDB5867143C"/>
  </w:style>
  <w:style w:type="paragraph" w:customStyle="1" w:styleId="A1C016F2A591471FA8C5BB4F35347173">
    <w:name w:val="A1C016F2A591471FA8C5BB4F35347173"/>
  </w:style>
  <w:style w:type="paragraph" w:customStyle="1" w:styleId="2282406B8D394DD289D1CD060CFF9EE9">
    <w:name w:val="2282406B8D394DD289D1CD060CFF9EE9"/>
  </w:style>
  <w:style w:type="paragraph" w:customStyle="1" w:styleId="8FDD78FBA88942CD89994F204536FD5D">
    <w:name w:val="8FDD78FBA88942CD89994F204536FD5D"/>
  </w:style>
  <w:style w:type="paragraph" w:customStyle="1" w:styleId="9C0DE8928E114AA7B19577E8ECB8EF79">
    <w:name w:val="9C0DE8928E114AA7B19577E8ECB8EF79"/>
  </w:style>
  <w:style w:type="paragraph" w:customStyle="1" w:styleId="A82694A8555E4F9CBA7389BB5C289B01">
    <w:name w:val="A82694A8555E4F9CBA7389BB5C289B01"/>
  </w:style>
  <w:style w:type="paragraph" w:customStyle="1" w:styleId="CF744AE03F9141BD8CB0857A6396AA9D">
    <w:name w:val="CF744AE03F9141BD8CB0857A6396AA9D"/>
  </w:style>
  <w:style w:type="paragraph" w:customStyle="1" w:styleId="53CFD99676E044B2B585461A201DA561">
    <w:name w:val="53CFD99676E044B2B585461A201DA561"/>
  </w:style>
  <w:style w:type="paragraph" w:customStyle="1" w:styleId="1CD55CE0E89E40D09BFA802346134868">
    <w:name w:val="1CD55CE0E89E40D09BFA8023461348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3EF57-37AD-4EAA-B7C1-90497A596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16</TotalTime>
  <Pages>1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Rachel Brace</cp:lastModifiedBy>
  <cp:revision>2</cp:revision>
  <dcterms:created xsi:type="dcterms:W3CDTF">2020-01-16T17:04:00Z</dcterms:created>
  <dcterms:modified xsi:type="dcterms:W3CDTF">2020-01-16T17:20:00Z</dcterms:modified>
  <cp:category/>
</cp:coreProperties>
</file>