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41CC7002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bookmarkStart w:id="0" w:name="_GoBack"/>
          <w:bookmarkEnd w:id="0"/>
          <w:p w14:paraId="52C7C9F3" w14:textId="0259B59B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C379FD" w:rsidRPr="00C379FD">
              <w:t>January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559B4C56" w14:textId="00DEA121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C379FD" w:rsidRPr="00C379FD">
              <w:t>2020</w:t>
            </w:r>
            <w:r>
              <w:fldChar w:fldCharType="end"/>
            </w:r>
          </w:p>
        </w:tc>
      </w:tr>
      <w:tr w:rsidR="00F8354F" w14:paraId="1E4A3F0F" w14:textId="77777777" w:rsidTr="00EA11E4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5AF1E4BA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0CE091E9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24C70F5D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325363049AC3495F91118E0BCFD3A0E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2161EAC2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4477D2D1" w14:textId="77777777" w:rsidR="00F8354F" w:rsidRDefault="00D41880">
            <w:pPr>
              <w:pStyle w:val="Days"/>
            </w:pPr>
            <w:sdt>
              <w:sdtPr>
                <w:id w:val="-1020851123"/>
                <w:placeholder>
                  <w:docPart w:val="86F9E63DE1434525973D2ED5C67BC202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43DF7A8F" w14:textId="77777777" w:rsidR="00F8354F" w:rsidRDefault="00D41880">
            <w:pPr>
              <w:pStyle w:val="Days"/>
            </w:pPr>
            <w:sdt>
              <w:sdtPr>
                <w:id w:val="1121034790"/>
                <w:placeholder>
                  <w:docPart w:val="C3B4270B33B74523972EAC77005D1AFA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6F6DA998" w14:textId="77777777" w:rsidR="00F8354F" w:rsidRDefault="00D41880">
            <w:pPr>
              <w:pStyle w:val="Days"/>
            </w:pPr>
            <w:sdt>
              <w:sdtPr>
                <w:id w:val="-328132386"/>
                <w:placeholder>
                  <w:docPart w:val="D9405D96F6F7444AB6D0FB964500A2B0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5D1030C4" w14:textId="77777777" w:rsidR="00F8354F" w:rsidRDefault="00D41880">
            <w:pPr>
              <w:pStyle w:val="Days"/>
            </w:pPr>
            <w:sdt>
              <w:sdtPr>
                <w:id w:val="1241452743"/>
                <w:placeholder>
                  <w:docPart w:val="5F1BB833689048C0B47A0E8A242E7BFC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512BB57B" w14:textId="77777777" w:rsidR="00F8354F" w:rsidRDefault="00D41880">
            <w:pPr>
              <w:pStyle w:val="Days"/>
            </w:pPr>
            <w:sdt>
              <w:sdtPr>
                <w:id w:val="-65336403"/>
                <w:placeholder>
                  <w:docPart w:val="8B11D283DA974F739C67E2FA487FF6D7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14DE0734" w14:textId="77777777" w:rsidR="00F8354F" w:rsidRDefault="00D41880">
            <w:pPr>
              <w:pStyle w:val="Days"/>
            </w:pPr>
            <w:sdt>
              <w:sdtPr>
                <w:id w:val="825547652"/>
                <w:placeholder>
                  <w:docPart w:val="CB739B910A8243AFB9A4A670F65CBC3B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Saturday</w:t>
                </w:r>
              </w:sdtContent>
            </w:sdt>
          </w:p>
        </w:tc>
      </w:tr>
      <w:tr w:rsidR="00F8354F" w14:paraId="1C647C06" w14:textId="77777777" w:rsidTr="00F8354F">
        <w:tc>
          <w:tcPr>
            <w:tcW w:w="714" w:type="pct"/>
            <w:tcBorders>
              <w:bottom w:val="nil"/>
            </w:tcBorders>
          </w:tcPr>
          <w:p w14:paraId="03A5227A" w14:textId="4CDB28E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12864EE" w14:textId="4447DE8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C379F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24D1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5B4EAA9" w14:textId="2C96F36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C379F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824D1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89B13F5" w14:textId="5F0284A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824D1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824D1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059918A" w14:textId="2F2F076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C379FD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C379F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379FD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7315EEF" w14:textId="41C05C4C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C379F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C379F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379FD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C13BDC7" w14:textId="16283A2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379FD">
              <w:instrText>Wednesday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C379F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C379F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379F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4</w:t>
            </w:r>
            <w:r>
              <w:fldChar w:fldCharType="end"/>
            </w:r>
          </w:p>
        </w:tc>
      </w:tr>
      <w:tr w:rsidR="00F8354F" w14:paraId="28E11119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5F6A80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299EB9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5EEE24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86BBE7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875F08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F99786F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DAE0ACC" w14:textId="77777777" w:rsidR="00F8354F" w:rsidRDefault="00F8354F"/>
        </w:tc>
      </w:tr>
      <w:tr w:rsidR="00F8354F" w14:paraId="4D1245C2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D59AF84" w14:textId="78A1E0D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C379FD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4AF4713" w14:textId="7D8D735B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C379FD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34681DC" w14:textId="381750A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C379FD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2F0CC96" w14:textId="707EA5E2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C379FD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AE54D0B" w14:textId="5EE36E9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C379FD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9C95B77" w14:textId="5D044C2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C379FD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CC6AE1C" w14:textId="200D10E9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C379FD">
              <w:rPr>
                <w:noProof/>
              </w:rPr>
              <w:t>11</w:t>
            </w:r>
            <w:r>
              <w:fldChar w:fldCharType="end"/>
            </w:r>
          </w:p>
        </w:tc>
      </w:tr>
      <w:tr w:rsidR="00F8354F" w14:paraId="6068B233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10AF84B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CE446C4" w14:textId="72AF2CD4" w:rsidR="00F8354F" w:rsidRPr="00C379FD" w:rsidRDefault="00C379FD">
            <w:r>
              <w:rPr>
                <w:i/>
                <w:iCs/>
              </w:rPr>
              <w:t>Dreams</w:t>
            </w:r>
            <w:r>
              <w:t xml:space="preserve"> poem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C7B87CC" w14:textId="7908383A" w:rsidR="00F8354F" w:rsidRDefault="00C379FD">
            <w:r>
              <w:t>Experiment with wedges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A157899" w14:textId="27629242" w:rsidR="00F8354F" w:rsidRDefault="00C379FD">
            <w:r>
              <w:t>Experiment with inclined planes/screws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4C0571A" w14:textId="6E6B478C" w:rsidR="00F8354F" w:rsidRPr="00C379FD" w:rsidRDefault="00C379FD">
            <w:r>
              <w:rPr>
                <w:i/>
                <w:iCs/>
              </w:rPr>
              <w:t>The Great Zodiac Race</w:t>
            </w:r>
            <w:r>
              <w:t xml:space="preserve"> story and sequencing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1DA724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45E4ACE" w14:textId="77777777" w:rsidR="00F8354F" w:rsidRDefault="00F8354F"/>
        </w:tc>
      </w:tr>
      <w:tr w:rsidR="00F8354F" w14:paraId="26C2F68F" w14:textId="77777777" w:rsidTr="00F8354F">
        <w:tc>
          <w:tcPr>
            <w:tcW w:w="714" w:type="pct"/>
            <w:tcBorders>
              <w:bottom w:val="nil"/>
            </w:tcBorders>
          </w:tcPr>
          <w:p w14:paraId="2B8947FD" w14:textId="4C64C71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C379FD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C9B793F" w14:textId="59B4B354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C379FD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387328B" w14:textId="20E26E7F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C379FD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4AAAB00" w14:textId="3C9C2C7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C379FD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26F1B28" w14:textId="5D047334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C379FD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B71A6A0" w14:textId="249BA61C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C379FD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211FA7B" w14:textId="7817EA49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C379FD">
              <w:rPr>
                <w:noProof/>
              </w:rPr>
              <w:t>18</w:t>
            </w:r>
            <w:r>
              <w:fldChar w:fldCharType="end"/>
            </w:r>
          </w:p>
        </w:tc>
      </w:tr>
      <w:tr w:rsidR="00F8354F" w14:paraId="23195DD6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079966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38CC290" w14:textId="0CDCFDE1" w:rsidR="00F8354F" w:rsidRPr="00C379FD" w:rsidRDefault="00C379FD">
            <w:r>
              <w:rPr>
                <w:i/>
                <w:iCs/>
              </w:rPr>
              <w:t>Dreams</w:t>
            </w:r>
            <w:r>
              <w:t xml:space="preserve"> cut and paste on blank paper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A110EE3" w14:textId="08A867D2" w:rsidR="00F8354F" w:rsidRDefault="00C379FD">
            <w:r>
              <w:t>Experiment with levers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B750EFA" w14:textId="76B4FE14" w:rsidR="00F8354F" w:rsidRDefault="00C379FD">
            <w:r>
              <w:t>Experiment with wheel and axel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4CC780B" w14:textId="1C67F902" w:rsidR="00F8354F" w:rsidRPr="00C379FD" w:rsidRDefault="00C379FD">
            <w:pPr>
              <w:rPr>
                <w:i/>
                <w:iCs/>
              </w:rPr>
            </w:pPr>
            <w:r>
              <w:rPr>
                <w:i/>
                <w:iCs/>
              </w:rPr>
              <w:t>Martin’s Big Words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3261523" w14:textId="7F26C9D0" w:rsidR="00F8354F" w:rsidRPr="00C379FD" w:rsidRDefault="00C379FD">
            <w:pPr>
              <w:rPr>
                <w:i/>
                <w:iCs/>
              </w:rPr>
            </w:pPr>
            <w:r>
              <w:t xml:space="preserve">MLK party! + reread </w:t>
            </w:r>
            <w:r>
              <w:rPr>
                <w:i/>
                <w:iCs/>
              </w:rPr>
              <w:t>Martin’s Big Words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705C312" w14:textId="77777777" w:rsidR="00F8354F" w:rsidRDefault="00F8354F"/>
        </w:tc>
      </w:tr>
      <w:tr w:rsidR="00F8354F" w14:paraId="2DBAAF64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F319B7C" w14:textId="0A371E1F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C379FD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D269520" w14:textId="1E796D3C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C379FD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C33C57D" w14:textId="14C57ACA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C379FD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92C3695" w14:textId="79FAF42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C379FD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036DABB" w14:textId="2D65E49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C379FD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372014B" w14:textId="34BFFCBE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C379FD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7A8470E" w14:textId="46FA77E6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C379FD">
              <w:rPr>
                <w:noProof/>
              </w:rPr>
              <w:t>25</w:t>
            </w:r>
            <w:r>
              <w:fldChar w:fldCharType="end"/>
            </w:r>
          </w:p>
        </w:tc>
      </w:tr>
      <w:tr w:rsidR="00F8354F" w14:paraId="3B67B67E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DE757DB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F22662A" w14:textId="096DD815" w:rsidR="00F8354F" w:rsidRDefault="00C379FD">
            <w:r>
              <w:t>Holiday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5B651F8" w14:textId="2600BA2F" w:rsidR="00F8354F" w:rsidRDefault="00C379FD">
            <w:r>
              <w:t>Seeds we eat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E736278" w14:textId="5F8925FB" w:rsidR="00F8354F" w:rsidRDefault="00C379FD">
            <w:r>
              <w:t>Year of the rat art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B958B75" w14:textId="7E4CF155" w:rsidR="00F8354F" w:rsidRDefault="00C379FD">
            <w:r>
              <w:t>Prepare performance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313D6B5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B209101" w14:textId="77777777" w:rsidR="00F8354F" w:rsidRDefault="00F8354F"/>
        </w:tc>
      </w:tr>
      <w:tr w:rsidR="00F8354F" w14:paraId="1478C0EF" w14:textId="77777777" w:rsidTr="00F8354F">
        <w:tc>
          <w:tcPr>
            <w:tcW w:w="714" w:type="pct"/>
            <w:tcBorders>
              <w:bottom w:val="nil"/>
            </w:tcBorders>
          </w:tcPr>
          <w:p w14:paraId="14D0E587" w14:textId="4CD8735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C379F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C379F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379F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C379F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379FD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D023925" w14:textId="37D3D55F" w:rsidR="00F8354F" w:rsidRDefault="003048E8" w:rsidP="003048E8">
            <w:pPr>
              <w:pStyle w:val="Dates"/>
              <w:tabs>
                <w:tab w:val="left" w:pos="396"/>
                <w:tab w:val="right" w:pos="1840"/>
              </w:tabs>
              <w:jc w:val="left"/>
            </w:pPr>
            <w:r>
              <w:tab/>
              <w:t xml:space="preserve">Ms. </w:t>
            </w:r>
            <w:proofErr w:type="spellStart"/>
            <w:r>
              <w:t>Jerical</w:t>
            </w:r>
            <w:proofErr w:type="spellEnd"/>
            <w:r>
              <w:tab/>
            </w:r>
            <w:r w:rsidR="00804FC2">
              <w:fldChar w:fldCharType="begin"/>
            </w:r>
            <w:r w:rsidR="00804FC2">
              <w:instrText xml:space="preserve">IF </w:instrText>
            </w:r>
            <w:r w:rsidR="00804FC2">
              <w:fldChar w:fldCharType="begin"/>
            </w:r>
            <w:r w:rsidR="00804FC2">
              <w:instrText xml:space="preserve"> =A10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26</w:instrText>
            </w:r>
            <w:r w:rsidR="00804FC2">
              <w:fldChar w:fldCharType="end"/>
            </w:r>
            <w:r w:rsidR="00804FC2">
              <w:instrText xml:space="preserve"> = 0,"" </w:instrText>
            </w:r>
            <w:r w:rsidR="00804FC2">
              <w:fldChar w:fldCharType="begin"/>
            </w:r>
            <w:r w:rsidR="00804FC2">
              <w:instrText xml:space="preserve"> IF </w:instrText>
            </w:r>
            <w:r w:rsidR="00804FC2">
              <w:fldChar w:fldCharType="begin"/>
            </w:r>
            <w:r w:rsidR="00804FC2">
              <w:instrText xml:space="preserve"> =A10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26</w:instrText>
            </w:r>
            <w:r w:rsidR="00804FC2">
              <w:fldChar w:fldCharType="end"/>
            </w:r>
            <w:r w:rsidR="00804FC2">
              <w:instrText xml:space="preserve">  &lt; </w:instrText>
            </w:r>
            <w:r w:rsidR="00804FC2">
              <w:fldChar w:fldCharType="begin"/>
            </w:r>
            <w:r w:rsidR="00804FC2">
              <w:instrText xml:space="preserve"> DocVariable MonthEnd \@ d </w:instrText>
            </w:r>
            <w:r w:rsidR="00804FC2">
              <w:fldChar w:fldCharType="separate"/>
            </w:r>
            <w:r w:rsidR="00C379FD">
              <w:instrText>31</w:instrText>
            </w:r>
            <w:r w:rsidR="00804FC2">
              <w:fldChar w:fldCharType="end"/>
            </w:r>
            <w:r w:rsidR="00804FC2">
              <w:instrText xml:space="preserve">  </w:instrText>
            </w:r>
            <w:r w:rsidR="00804FC2">
              <w:fldChar w:fldCharType="begin"/>
            </w:r>
            <w:r w:rsidR="00804FC2">
              <w:instrText xml:space="preserve"> =A10+1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27</w:instrText>
            </w:r>
            <w:r w:rsidR="00804FC2">
              <w:fldChar w:fldCharType="end"/>
            </w:r>
            <w:r w:rsidR="00804FC2">
              <w:instrText xml:space="preserve"> ""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27</w:instrText>
            </w:r>
            <w:r w:rsidR="00804FC2">
              <w:fldChar w:fldCharType="end"/>
            </w:r>
            <w:r w:rsidR="00804FC2">
              <w:fldChar w:fldCharType="separate"/>
            </w:r>
            <w:r w:rsidR="00C379FD">
              <w:rPr>
                <w:noProof/>
              </w:rPr>
              <w:t>27</w:t>
            </w:r>
            <w:r w:rsidR="00804FC2"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95716C2" w14:textId="74BEB793" w:rsidR="00F8354F" w:rsidRDefault="003048E8" w:rsidP="003048E8">
            <w:pPr>
              <w:pStyle w:val="Dates"/>
              <w:tabs>
                <w:tab w:val="center" w:pos="920"/>
                <w:tab w:val="right" w:pos="1840"/>
              </w:tabs>
              <w:jc w:val="left"/>
            </w:pPr>
            <w:r>
              <w:tab/>
              <w:t>Ms. Joanna</w:t>
            </w:r>
            <w:r>
              <w:tab/>
            </w:r>
            <w:r w:rsidR="00804FC2">
              <w:fldChar w:fldCharType="begin"/>
            </w:r>
            <w:r w:rsidR="00804FC2">
              <w:instrText xml:space="preserve">IF </w:instrText>
            </w:r>
            <w:r w:rsidR="00804FC2">
              <w:fldChar w:fldCharType="begin"/>
            </w:r>
            <w:r w:rsidR="00804FC2">
              <w:instrText xml:space="preserve"> =B10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27</w:instrText>
            </w:r>
            <w:r w:rsidR="00804FC2">
              <w:fldChar w:fldCharType="end"/>
            </w:r>
            <w:r w:rsidR="00804FC2">
              <w:instrText xml:space="preserve"> = 0,"" </w:instrText>
            </w:r>
            <w:r w:rsidR="00804FC2">
              <w:fldChar w:fldCharType="begin"/>
            </w:r>
            <w:r w:rsidR="00804FC2">
              <w:instrText xml:space="preserve"> IF </w:instrText>
            </w:r>
            <w:r w:rsidR="00804FC2">
              <w:fldChar w:fldCharType="begin"/>
            </w:r>
            <w:r w:rsidR="00804FC2">
              <w:instrText xml:space="preserve"> =B10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27</w:instrText>
            </w:r>
            <w:r w:rsidR="00804FC2">
              <w:fldChar w:fldCharType="end"/>
            </w:r>
            <w:r w:rsidR="00804FC2">
              <w:instrText xml:space="preserve">  &lt; </w:instrText>
            </w:r>
            <w:r w:rsidR="00804FC2">
              <w:fldChar w:fldCharType="begin"/>
            </w:r>
            <w:r w:rsidR="00804FC2">
              <w:instrText xml:space="preserve"> DocVariable MonthEnd \@ d </w:instrText>
            </w:r>
            <w:r w:rsidR="00804FC2">
              <w:fldChar w:fldCharType="separate"/>
            </w:r>
            <w:r w:rsidR="00C379FD">
              <w:instrText>31</w:instrText>
            </w:r>
            <w:r w:rsidR="00804FC2">
              <w:fldChar w:fldCharType="end"/>
            </w:r>
            <w:r w:rsidR="00804FC2">
              <w:instrText xml:space="preserve">  </w:instrText>
            </w:r>
            <w:r w:rsidR="00804FC2">
              <w:fldChar w:fldCharType="begin"/>
            </w:r>
            <w:r w:rsidR="00804FC2">
              <w:instrText xml:space="preserve"> =B10+1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28</w:instrText>
            </w:r>
            <w:r w:rsidR="00804FC2">
              <w:fldChar w:fldCharType="end"/>
            </w:r>
            <w:r w:rsidR="00804FC2">
              <w:instrText xml:space="preserve"> ""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28</w:instrText>
            </w:r>
            <w:r w:rsidR="00804FC2">
              <w:fldChar w:fldCharType="end"/>
            </w:r>
            <w:r w:rsidR="00804FC2">
              <w:fldChar w:fldCharType="separate"/>
            </w:r>
            <w:r w:rsidR="00C379FD">
              <w:rPr>
                <w:noProof/>
              </w:rPr>
              <w:t>28</w:t>
            </w:r>
            <w:r w:rsidR="00804FC2"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D10F3E8" w14:textId="34DED1CC" w:rsidR="00F8354F" w:rsidRDefault="003048E8" w:rsidP="003048E8">
            <w:pPr>
              <w:pStyle w:val="Dates"/>
              <w:tabs>
                <w:tab w:val="center" w:pos="920"/>
                <w:tab w:val="right" w:pos="1840"/>
              </w:tabs>
              <w:jc w:val="left"/>
            </w:pPr>
            <w:r>
              <w:tab/>
              <w:t>Ms. Gabi</w:t>
            </w:r>
            <w:r>
              <w:tab/>
            </w:r>
            <w:r w:rsidR="00804FC2">
              <w:fldChar w:fldCharType="begin"/>
            </w:r>
            <w:r w:rsidR="00804FC2">
              <w:instrText xml:space="preserve">IF </w:instrText>
            </w:r>
            <w:r w:rsidR="00804FC2">
              <w:fldChar w:fldCharType="begin"/>
            </w:r>
            <w:r w:rsidR="00804FC2">
              <w:instrText xml:space="preserve"> =C10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28</w:instrText>
            </w:r>
            <w:r w:rsidR="00804FC2">
              <w:fldChar w:fldCharType="end"/>
            </w:r>
            <w:r w:rsidR="00804FC2">
              <w:instrText xml:space="preserve"> = 0,"" </w:instrText>
            </w:r>
            <w:r w:rsidR="00804FC2">
              <w:fldChar w:fldCharType="begin"/>
            </w:r>
            <w:r w:rsidR="00804FC2">
              <w:instrText xml:space="preserve"> IF </w:instrText>
            </w:r>
            <w:r w:rsidR="00804FC2">
              <w:fldChar w:fldCharType="begin"/>
            </w:r>
            <w:r w:rsidR="00804FC2">
              <w:instrText xml:space="preserve"> =C10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28</w:instrText>
            </w:r>
            <w:r w:rsidR="00804FC2">
              <w:fldChar w:fldCharType="end"/>
            </w:r>
            <w:r w:rsidR="00804FC2">
              <w:instrText xml:space="preserve">  &lt; </w:instrText>
            </w:r>
            <w:r w:rsidR="00804FC2">
              <w:fldChar w:fldCharType="begin"/>
            </w:r>
            <w:r w:rsidR="00804FC2">
              <w:instrText xml:space="preserve"> DocVariable MonthEnd \@ d </w:instrText>
            </w:r>
            <w:r w:rsidR="00804FC2">
              <w:fldChar w:fldCharType="separate"/>
            </w:r>
            <w:r w:rsidR="00C379FD">
              <w:instrText>31</w:instrText>
            </w:r>
            <w:r w:rsidR="00804FC2">
              <w:fldChar w:fldCharType="end"/>
            </w:r>
            <w:r w:rsidR="00804FC2">
              <w:instrText xml:space="preserve">  </w:instrText>
            </w:r>
            <w:r w:rsidR="00804FC2">
              <w:fldChar w:fldCharType="begin"/>
            </w:r>
            <w:r w:rsidR="00804FC2">
              <w:instrText xml:space="preserve"> =C10+1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29</w:instrText>
            </w:r>
            <w:r w:rsidR="00804FC2">
              <w:fldChar w:fldCharType="end"/>
            </w:r>
            <w:r w:rsidR="00804FC2">
              <w:instrText xml:space="preserve"> ""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29</w:instrText>
            </w:r>
            <w:r w:rsidR="00804FC2">
              <w:fldChar w:fldCharType="end"/>
            </w:r>
            <w:r w:rsidR="00804FC2">
              <w:fldChar w:fldCharType="separate"/>
            </w:r>
            <w:r w:rsidR="00C379FD">
              <w:rPr>
                <w:noProof/>
              </w:rPr>
              <w:t>29</w:t>
            </w:r>
            <w:r w:rsidR="00804FC2"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E69E68A" w14:textId="0EF6818D" w:rsidR="00F8354F" w:rsidRDefault="003048E8" w:rsidP="003048E8">
            <w:pPr>
              <w:pStyle w:val="Dates"/>
              <w:tabs>
                <w:tab w:val="center" w:pos="920"/>
                <w:tab w:val="right" w:pos="1840"/>
              </w:tabs>
              <w:jc w:val="left"/>
            </w:pPr>
            <w:r>
              <w:tab/>
              <w:t xml:space="preserve">Ms. </w:t>
            </w:r>
            <w:proofErr w:type="spellStart"/>
            <w:r>
              <w:t>TaQueria</w:t>
            </w:r>
            <w:proofErr w:type="spellEnd"/>
            <w:r>
              <w:tab/>
            </w:r>
            <w:r w:rsidR="00804FC2">
              <w:fldChar w:fldCharType="begin"/>
            </w:r>
            <w:r w:rsidR="00804FC2">
              <w:instrText xml:space="preserve">IF </w:instrText>
            </w:r>
            <w:r w:rsidR="00804FC2">
              <w:fldChar w:fldCharType="begin"/>
            </w:r>
            <w:r w:rsidR="00804FC2">
              <w:instrText xml:space="preserve"> =D10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29</w:instrText>
            </w:r>
            <w:r w:rsidR="00804FC2">
              <w:fldChar w:fldCharType="end"/>
            </w:r>
            <w:r w:rsidR="00804FC2">
              <w:instrText xml:space="preserve"> = 0,"" </w:instrText>
            </w:r>
            <w:r w:rsidR="00804FC2">
              <w:fldChar w:fldCharType="begin"/>
            </w:r>
            <w:r w:rsidR="00804FC2">
              <w:instrText xml:space="preserve"> IF </w:instrText>
            </w:r>
            <w:r w:rsidR="00804FC2">
              <w:fldChar w:fldCharType="begin"/>
            </w:r>
            <w:r w:rsidR="00804FC2">
              <w:instrText xml:space="preserve"> =D10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29</w:instrText>
            </w:r>
            <w:r w:rsidR="00804FC2">
              <w:fldChar w:fldCharType="end"/>
            </w:r>
            <w:r w:rsidR="00804FC2">
              <w:instrText xml:space="preserve">  &lt; </w:instrText>
            </w:r>
            <w:r w:rsidR="00804FC2">
              <w:fldChar w:fldCharType="begin"/>
            </w:r>
            <w:r w:rsidR="00804FC2">
              <w:instrText xml:space="preserve"> DocVariable MonthEnd \@ d </w:instrText>
            </w:r>
            <w:r w:rsidR="00804FC2">
              <w:fldChar w:fldCharType="separate"/>
            </w:r>
            <w:r w:rsidR="00C379FD">
              <w:instrText>31</w:instrText>
            </w:r>
            <w:r w:rsidR="00804FC2">
              <w:fldChar w:fldCharType="end"/>
            </w:r>
            <w:r w:rsidR="00804FC2">
              <w:instrText xml:space="preserve">  </w:instrText>
            </w:r>
            <w:r w:rsidR="00804FC2">
              <w:fldChar w:fldCharType="begin"/>
            </w:r>
            <w:r w:rsidR="00804FC2">
              <w:instrText xml:space="preserve"> =D10+1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30</w:instrText>
            </w:r>
            <w:r w:rsidR="00804FC2">
              <w:fldChar w:fldCharType="end"/>
            </w:r>
            <w:r w:rsidR="00804FC2">
              <w:instrText xml:space="preserve"> "" </w:instrText>
            </w:r>
            <w:r w:rsidR="00804FC2">
              <w:fldChar w:fldCharType="separate"/>
            </w:r>
            <w:r w:rsidR="00C379FD">
              <w:rPr>
                <w:noProof/>
              </w:rPr>
              <w:instrText>30</w:instrText>
            </w:r>
            <w:r w:rsidR="00804FC2">
              <w:fldChar w:fldCharType="end"/>
            </w:r>
            <w:r w:rsidR="00804FC2">
              <w:fldChar w:fldCharType="separate"/>
            </w:r>
            <w:r w:rsidR="00C379FD">
              <w:rPr>
                <w:noProof/>
              </w:rPr>
              <w:t>30</w:t>
            </w:r>
            <w:r w:rsidR="00804FC2"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FBE457A" w14:textId="68BD2BD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C379F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C379F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379F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C379F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379FD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C379FD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17C3137" w14:textId="477317C1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C379F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C379F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379F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824D1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F8354F" w14:paraId="257DFC3E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78E3BE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69D29A2" w14:textId="5DCA1ED3" w:rsidR="00F8354F" w:rsidRDefault="00C379FD">
            <w:r>
              <w:t xml:space="preserve">Match the compound words 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652EEC2" w14:textId="6FBE265C" w:rsidR="00F8354F" w:rsidRDefault="00C379FD">
            <w:r>
              <w:t>What does the inside of a seed look like?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69E908B" w14:textId="6E3469A6" w:rsidR="00F8354F" w:rsidRDefault="00C379FD">
            <w:r>
              <w:t>Chinese sticky rice cake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C1C1F4D" w14:textId="245FCD65" w:rsidR="00F8354F" w:rsidRDefault="00C379FD">
            <w:r>
              <w:t>Prepare performance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DE9C204" w14:textId="6FEB884B" w:rsidR="00F8354F" w:rsidRDefault="00C379FD">
            <w:r>
              <w:t>Chinese New Year celebration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BC4BC70" w14:textId="77777777" w:rsidR="00F8354F" w:rsidRDefault="00F8354F"/>
        </w:tc>
      </w:tr>
      <w:tr w:rsidR="00F8354F" w14:paraId="73D6F454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D428B0C" w14:textId="286F1774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C379F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824D1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24D1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824D10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24D10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CDD31DD" w14:textId="26DB7631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C379F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824D10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24D1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CCEB158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0765070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5F8BFDD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2E55FB2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4950468" w14:textId="77777777" w:rsidR="00F8354F" w:rsidRDefault="00F8354F">
            <w:pPr>
              <w:pStyle w:val="Dates"/>
            </w:pPr>
          </w:p>
        </w:tc>
      </w:tr>
      <w:tr w:rsidR="00F8354F" w14:paraId="2F86007E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8681F99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D90E567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ABDA2CA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081B21B0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3E80B8C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480FAC96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C5CCF36" w14:textId="77777777" w:rsidR="00F8354F" w:rsidRDefault="00F8354F"/>
        </w:tc>
      </w:tr>
    </w:tbl>
    <w:tbl>
      <w:tblPr>
        <w:tblStyle w:val="PlainTable4"/>
        <w:tblW w:w="5000" w:type="pct"/>
        <w:tblCellMar>
          <w:top w:w="216" w:type="dxa"/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3649"/>
        <w:gridCol w:w="3583"/>
        <w:gridCol w:w="3584"/>
        <w:gridCol w:w="3584"/>
      </w:tblGrid>
      <w:tr w:rsidR="00F8354F" w14:paraId="29A88B0D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881"/>
        </w:trPr>
        <w:sdt>
          <w:sdtPr>
            <w:id w:val="885914927"/>
            <w:placeholder>
              <w:docPart w:val="308C1D950930422E8963A3B5FA531992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49" w:type="dxa"/>
                <w:tcMar>
                  <w:left w:w="0" w:type="dxa"/>
                </w:tcMar>
              </w:tcPr>
              <w:p w14:paraId="42CDAC41" w14:textId="77777777" w:rsidR="00F8354F" w:rsidRDefault="00804FC2">
                <w:pPr>
                  <w:pStyle w:val="Heading1"/>
                  <w:spacing w:after="40"/>
                  <w:outlineLvl w:val="0"/>
                </w:pPr>
                <w:r>
                  <w:t>Events</w:t>
                </w:r>
              </w:p>
            </w:tc>
          </w:sdtContent>
        </w:sdt>
        <w:tc>
          <w:tcPr>
            <w:tcW w:w="3583" w:type="dxa"/>
          </w:tcPr>
          <w:p w14:paraId="67560237" w14:textId="15393AAF" w:rsidR="00F8354F" w:rsidRDefault="00824D10">
            <w:pPr>
              <w:pStyle w:val="Heading2"/>
              <w:spacing w:after="40"/>
              <w:outlineLvl w:val="1"/>
            </w:pPr>
            <w:r>
              <w:t>Important Dates:</w:t>
            </w:r>
          </w:p>
          <w:p w14:paraId="66EE923C" w14:textId="77777777" w:rsidR="00F8354F" w:rsidRDefault="00C379FD">
            <w:pPr>
              <w:spacing w:after="40"/>
              <w:rPr>
                <w:bCs w:val="0"/>
              </w:rPr>
            </w:pPr>
            <w:r>
              <w:t>1/17: MLK Party</w:t>
            </w:r>
          </w:p>
          <w:p w14:paraId="248A1C5A" w14:textId="77777777" w:rsidR="00C379FD" w:rsidRDefault="00C379FD">
            <w:pPr>
              <w:spacing w:after="40"/>
              <w:rPr>
                <w:bCs w:val="0"/>
              </w:rPr>
            </w:pPr>
            <w:r>
              <w:t>1/27-1/30: Parent Nights</w:t>
            </w:r>
          </w:p>
          <w:p w14:paraId="699FF88E" w14:textId="5E5643BF" w:rsidR="00C379FD" w:rsidRDefault="00C379FD">
            <w:pPr>
              <w:spacing w:after="40"/>
            </w:pPr>
            <w:r>
              <w:t xml:space="preserve">1/31: Chinese New Year Celebration </w:t>
            </w:r>
          </w:p>
        </w:tc>
        <w:tc>
          <w:tcPr>
            <w:tcW w:w="3584" w:type="dxa"/>
          </w:tcPr>
          <w:p w14:paraId="390F541A" w14:textId="182EBB9C" w:rsidR="00F8354F" w:rsidRDefault="00824D10">
            <w:pPr>
              <w:pStyle w:val="Heading2"/>
              <w:spacing w:after="40"/>
              <w:outlineLvl w:val="1"/>
            </w:pPr>
            <w:r>
              <w:t>Topics of Study:</w:t>
            </w:r>
          </w:p>
          <w:p w14:paraId="0490F6B4" w14:textId="77777777" w:rsidR="00F8354F" w:rsidRPr="00C379FD" w:rsidRDefault="00C379FD" w:rsidP="00C379FD">
            <w:pPr>
              <w:pStyle w:val="ListParagraph"/>
              <w:numPr>
                <w:ilvl w:val="0"/>
                <w:numId w:val="1"/>
              </w:numPr>
            </w:pPr>
            <w:r>
              <w:t>Chinese New Year</w:t>
            </w:r>
          </w:p>
          <w:p w14:paraId="0447967F" w14:textId="77777777" w:rsidR="00C379FD" w:rsidRPr="00C379FD" w:rsidRDefault="00C379FD" w:rsidP="00C379FD">
            <w:pPr>
              <w:pStyle w:val="ListParagraph"/>
              <w:numPr>
                <w:ilvl w:val="0"/>
                <w:numId w:val="1"/>
              </w:numPr>
            </w:pPr>
            <w:r>
              <w:t>Intro to compound words</w:t>
            </w:r>
          </w:p>
          <w:p w14:paraId="4C633C36" w14:textId="77777777" w:rsidR="00C379FD" w:rsidRPr="00C379FD" w:rsidRDefault="00C379FD" w:rsidP="00C379FD">
            <w:pPr>
              <w:pStyle w:val="ListParagraph"/>
              <w:numPr>
                <w:ilvl w:val="0"/>
                <w:numId w:val="1"/>
              </w:numPr>
            </w:pPr>
            <w:r>
              <w:t>simple machines</w:t>
            </w:r>
          </w:p>
          <w:p w14:paraId="1C1A2E3B" w14:textId="4EF0438E" w:rsidR="00C379FD" w:rsidRPr="00C379FD" w:rsidRDefault="00C379FD" w:rsidP="00C379FD">
            <w:pPr>
              <w:pStyle w:val="ListParagraph"/>
              <w:numPr>
                <w:ilvl w:val="0"/>
                <w:numId w:val="1"/>
              </w:numPr>
            </w:pPr>
            <w:r>
              <w:t>seeds</w:t>
            </w:r>
          </w:p>
        </w:tc>
        <w:tc>
          <w:tcPr>
            <w:tcW w:w="3584" w:type="dxa"/>
            <w:tcMar>
              <w:right w:w="0" w:type="dxa"/>
            </w:tcMar>
          </w:tcPr>
          <w:p w14:paraId="336C5D88" w14:textId="27B4F991" w:rsidR="00F8354F" w:rsidRPr="00C379FD" w:rsidRDefault="00824D10">
            <w:pPr>
              <w:pStyle w:val="Heading2"/>
              <w:spacing w:after="40"/>
              <w:outlineLvl w:val="1"/>
            </w:pPr>
            <w:r>
              <w:t>Poetry:</w:t>
            </w:r>
            <w:r w:rsidR="00C379FD">
              <w:t xml:space="preserve"> </w:t>
            </w:r>
            <w:r w:rsidR="00C379FD">
              <w:rPr>
                <w:i/>
                <w:iCs/>
              </w:rPr>
              <w:t>Dreams</w:t>
            </w:r>
            <w:r w:rsidR="00C379FD">
              <w:t>, by Langston Hughes</w:t>
            </w:r>
          </w:p>
          <w:p w14:paraId="13E80623" w14:textId="62153D3E" w:rsidR="00F8354F" w:rsidRDefault="00824D10">
            <w:pPr>
              <w:spacing w:after="40"/>
              <w:rPr>
                <w:bCs w:val="0"/>
              </w:rPr>
            </w:pPr>
            <w:r>
              <w:t>Art:</w:t>
            </w:r>
            <w:r w:rsidR="00C379FD">
              <w:t xml:space="preserve"> Year of the rat art</w:t>
            </w:r>
          </w:p>
          <w:p w14:paraId="443C61F6" w14:textId="77777777" w:rsidR="00824D10" w:rsidRDefault="00824D10">
            <w:pPr>
              <w:spacing w:after="40"/>
              <w:rPr>
                <w:bCs w:val="0"/>
              </w:rPr>
            </w:pPr>
            <w:r>
              <w:t>Composer:</w:t>
            </w:r>
            <w:r w:rsidR="00C379FD">
              <w:t xml:space="preserve"> Chinese classical</w:t>
            </w:r>
          </w:p>
          <w:p w14:paraId="5F4D0AEA" w14:textId="228CB6BE" w:rsidR="00C379FD" w:rsidRDefault="00C379FD">
            <w:pPr>
              <w:spacing w:after="40"/>
            </w:pPr>
            <w:r>
              <w:t>Recipe: Chinese sticky rice cake</w:t>
            </w:r>
          </w:p>
        </w:tc>
      </w:tr>
    </w:tbl>
    <w:p w14:paraId="41EB359C" w14:textId="77777777" w:rsidR="00F8354F" w:rsidRDefault="00F8354F">
      <w:pPr>
        <w:pStyle w:val="NoSpacing"/>
      </w:pPr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78C55" w14:textId="77777777" w:rsidR="00D41880" w:rsidRDefault="00D41880">
      <w:pPr>
        <w:spacing w:before="0" w:after="0"/>
      </w:pPr>
      <w:r>
        <w:separator/>
      </w:r>
    </w:p>
  </w:endnote>
  <w:endnote w:type="continuationSeparator" w:id="0">
    <w:p w14:paraId="1FC43F93" w14:textId="77777777" w:rsidR="00D41880" w:rsidRDefault="00D4188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FA9AE9" w14:textId="77777777" w:rsidR="00D41880" w:rsidRDefault="00D41880">
      <w:pPr>
        <w:spacing w:before="0" w:after="0"/>
      </w:pPr>
      <w:r>
        <w:separator/>
      </w:r>
    </w:p>
  </w:footnote>
  <w:footnote w:type="continuationSeparator" w:id="0">
    <w:p w14:paraId="249CD78C" w14:textId="77777777" w:rsidR="00D41880" w:rsidRDefault="00D4188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DC0F17"/>
    <w:multiLevelType w:val="hybridMultilevel"/>
    <w:tmpl w:val="A6A8E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IxtTA3MDQxNzQ0NrNU0lEKTi0uzszPAykwqgUAxkesHSwAAAA="/>
    <w:docVar w:name="MonthEnd" w:val="1/31/2020"/>
    <w:docVar w:name="MonthStart" w:val="1/1/2020"/>
  </w:docVars>
  <w:rsids>
    <w:rsidRoot w:val="00824D10"/>
    <w:rsid w:val="000958A4"/>
    <w:rsid w:val="0024762B"/>
    <w:rsid w:val="00262469"/>
    <w:rsid w:val="003048E8"/>
    <w:rsid w:val="003B46B4"/>
    <w:rsid w:val="00532D2F"/>
    <w:rsid w:val="007F20A4"/>
    <w:rsid w:val="007F7A5D"/>
    <w:rsid w:val="00804FC2"/>
    <w:rsid w:val="00824D10"/>
    <w:rsid w:val="009A0C58"/>
    <w:rsid w:val="00A03BF5"/>
    <w:rsid w:val="00B936C4"/>
    <w:rsid w:val="00BB313E"/>
    <w:rsid w:val="00BE55EB"/>
    <w:rsid w:val="00C379FD"/>
    <w:rsid w:val="00CA55EB"/>
    <w:rsid w:val="00D41880"/>
    <w:rsid w:val="00E6043F"/>
    <w:rsid w:val="00EA11E4"/>
    <w:rsid w:val="00EA45F5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2F211A5"/>
  <w15:docId w15:val="{BAE5A8C4-847D-43F0-BE75-9F61D3E0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rsid w:val="00EA11E4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13"/>
    <w:unhideWhenUsed/>
    <w:qFormat/>
    <w:rsid w:val="00C37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25363049AC3495F91118E0BCFD3A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B701B0-87DE-4E40-8046-53007702A699}"/>
      </w:docPartPr>
      <w:docPartBody>
        <w:p w:rsidR="000245B0" w:rsidRDefault="004D5015">
          <w:pPr>
            <w:pStyle w:val="325363049AC3495F91118E0BCFD3A0E8"/>
          </w:pPr>
          <w:r>
            <w:t>Sunday</w:t>
          </w:r>
        </w:p>
      </w:docPartBody>
    </w:docPart>
    <w:docPart>
      <w:docPartPr>
        <w:name w:val="86F9E63DE1434525973D2ED5C67BC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DC466-29D5-46C0-85EE-CF09C9C969C8}"/>
      </w:docPartPr>
      <w:docPartBody>
        <w:p w:rsidR="000245B0" w:rsidRDefault="004D5015">
          <w:pPr>
            <w:pStyle w:val="86F9E63DE1434525973D2ED5C67BC202"/>
          </w:pPr>
          <w:r>
            <w:t>Monday</w:t>
          </w:r>
        </w:p>
      </w:docPartBody>
    </w:docPart>
    <w:docPart>
      <w:docPartPr>
        <w:name w:val="C3B4270B33B74523972EAC77005D1A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98B70C-8D1B-4E37-9622-6DB20CFA37FD}"/>
      </w:docPartPr>
      <w:docPartBody>
        <w:p w:rsidR="000245B0" w:rsidRDefault="004D5015">
          <w:pPr>
            <w:pStyle w:val="C3B4270B33B74523972EAC77005D1AFA"/>
          </w:pPr>
          <w:r>
            <w:t>Tuesday</w:t>
          </w:r>
        </w:p>
      </w:docPartBody>
    </w:docPart>
    <w:docPart>
      <w:docPartPr>
        <w:name w:val="D9405D96F6F7444AB6D0FB964500A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5BA4D7-B340-473F-A73E-43BDD275AC00}"/>
      </w:docPartPr>
      <w:docPartBody>
        <w:p w:rsidR="000245B0" w:rsidRDefault="004D5015">
          <w:pPr>
            <w:pStyle w:val="D9405D96F6F7444AB6D0FB964500A2B0"/>
          </w:pPr>
          <w:r>
            <w:t>Wednesday</w:t>
          </w:r>
        </w:p>
      </w:docPartBody>
    </w:docPart>
    <w:docPart>
      <w:docPartPr>
        <w:name w:val="5F1BB833689048C0B47A0E8A242E7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08D51-87F2-432F-BAF1-9C8E1138FA65}"/>
      </w:docPartPr>
      <w:docPartBody>
        <w:p w:rsidR="000245B0" w:rsidRDefault="004D5015">
          <w:pPr>
            <w:pStyle w:val="5F1BB833689048C0B47A0E8A242E7BFC"/>
          </w:pPr>
          <w:r>
            <w:t>Thursday</w:t>
          </w:r>
        </w:p>
      </w:docPartBody>
    </w:docPart>
    <w:docPart>
      <w:docPartPr>
        <w:name w:val="8B11D283DA974F739C67E2FA487FF6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730B7-0193-4ACE-9BB7-7DA7F76FC302}"/>
      </w:docPartPr>
      <w:docPartBody>
        <w:p w:rsidR="000245B0" w:rsidRDefault="004D5015">
          <w:pPr>
            <w:pStyle w:val="8B11D283DA974F739C67E2FA487FF6D7"/>
          </w:pPr>
          <w:r>
            <w:t>Friday</w:t>
          </w:r>
        </w:p>
      </w:docPartBody>
    </w:docPart>
    <w:docPart>
      <w:docPartPr>
        <w:name w:val="CB739B910A8243AFB9A4A670F65CB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1D77F3-9E2C-441D-89E6-DF7D4BA9B5E1}"/>
      </w:docPartPr>
      <w:docPartBody>
        <w:p w:rsidR="000245B0" w:rsidRDefault="004D5015">
          <w:pPr>
            <w:pStyle w:val="CB739B910A8243AFB9A4A670F65CBC3B"/>
          </w:pPr>
          <w:r>
            <w:t>Saturday</w:t>
          </w:r>
        </w:p>
      </w:docPartBody>
    </w:docPart>
    <w:docPart>
      <w:docPartPr>
        <w:name w:val="308C1D950930422E8963A3B5FA531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94B4E-0CAE-4219-BCF8-E2930A697B35}"/>
      </w:docPartPr>
      <w:docPartBody>
        <w:p w:rsidR="000245B0" w:rsidRDefault="004D5015">
          <w:pPr>
            <w:pStyle w:val="308C1D950930422E8963A3B5FA531992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015"/>
    <w:rsid w:val="000245B0"/>
    <w:rsid w:val="004D5015"/>
    <w:rsid w:val="00C7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25363049AC3495F91118E0BCFD3A0E8">
    <w:name w:val="325363049AC3495F91118E0BCFD3A0E8"/>
  </w:style>
  <w:style w:type="paragraph" w:customStyle="1" w:styleId="86F9E63DE1434525973D2ED5C67BC202">
    <w:name w:val="86F9E63DE1434525973D2ED5C67BC202"/>
  </w:style>
  <w:style w:type="paragraph" w:customStyle="1" w:styleId="C3B4270B33B74523972EAC77005D1AFA">
    <w:name w:val="C3B4270B33B74523972EAC77005D1AFA"/>
  </w:style>
  <w:style w:type="paragraph" w:customStyle="1" w:styleId="D9405D96F6F7444AB6D0FB964500A2B0">
    <w:name w:val="D9405D96F6F7444AB6D0FB964500A2B0"/>
  </w:style>
  <w:style w:type="paragraph" w:customStyle="1" w:styleId="5F1BB833689048C0B47A0E8A242E7BFC">
    <w:name w:val="5F1BB833689048C0B47A0E8A242E7BFC"/>
  </w:style>
  <w:style w:type="paragraph" w:customStyle="1" w:styleId="8B11D283DA974F739C67E2FA487FF6D7">
    <w:name w:val="8B11D283DA974F739C67E2FA487FF6D7"/>
  </w:style>
  <w:style w:type="paragraph" w:customStyle="1" w:styleId="CB739B910A8243AFB9A4A670F65CBC3B">
    <w:name w:val="CB739B910A8243AFB9A4A670F65CBC3B"/>
  </w:style>
  <w:style w:type="paragraph" w:customStyle="1" w:styleId="308C1D950930422E8963A3B5FA531992">
    <w:name w:val="308C1D950930422E8963A3B5FA531992"/>
  </w:style>
  <w:style w:type="paragraph" w:customStyle="1" w:styleId="DACDA30D0AA14548B29E3518E74B153A">
    <w:name w:val="DACDA30D0AA14548B29E3518E74B153A"/>
  </w:style>
  <w:style w:type="paragraph" w:customStyle="1" w:styleId="6291F22644DC45D390AEE21A3B4F6B92">
    <w:name w:val="6291F22644DC45D390AEE21A3B4F6B92"/>
  </w:style>
  <w:style w:type="paragraph" w:customStyle="1" w:styleId="C1C570273F0D42F2AB7A9E9ABE7F0CC9">
    <w:name w:val="C1C570273F0D42F2AB7A9E9ABE7F0CC9"/>
  </w:style>
  <w:style w:type="paragraph" w:customStyle="1" w:styleId="92BC4A2BBCC14BB89464D27685AD4CA7">
    <w:name w:val="92BC4A2BBCC14BB89464D27685AD4CA7"/>
  </w:style>
  <w:style w:type="paragraph" w:customStyle="1" w:styleId="9598E07256EA42F585860DFF3572B52B">
    <w:name w:val="9598E07256EA42F585860DFF3572B52B"/>
  </w:style>
  <w:style w:type="paragraph" w:customStyle="1" w:styleId="4EADBFF91BA24C35BEE4B08BB6E9F7F9">
    <w:name w:val="4EADBFF91BA24C35BEE4B08BB6E9F7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34518-A9F9-47B1-AB57-11965B7A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1478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 Brace</cp:lastModifiedBy>
  <cp:revision>4</cp:revision>
  <cp:lastPrinted>2020-01-03T19:00:00Z</cp:lastPrinted>
  <dcterms:created xsi:type="dcterms:W3CDTF">2020-01-02T17:11:00Z</dcterms:created>
  <dcterms:modified xsi:type="dcterms:W3CDTF">2020-01-06T02:05:00Z</dcterms:modified>
  <cp:category/>
</cp:coreProperties>
</file>